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ABA" w:rsidRPr="005F3ABA" w:rsidRDefault="00FA7213" w:rsidP="005F3AB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-374650</wp:posOffset>
                </wp:positionV>
                <wp:extent cx="3225165" cy="1295400"/>
                <wp:effectExtent l="0" t="0" r="3810" b="317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2516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5BD3" w:rsidRDefault="00585BD3" w:rsidP="005F3ABA">
                            <w:pPr>
                              <w:tabs>
                                <w:tab w:val="left" w:pos="6603"/>
                              </w:tabs>
                            </w:pPr>
                          </w:p>
                          <w:p w:rsidR="00585BD3" w:rsidRDefault="00585BD3" w:rsidP="005F3ABA">
                            <w:pPr>
                              <w:tabs>
                                <w:tab w:val="left" w:pos="6603"/>
                              </w:tabs>
                            </w:pPr>
                          </w:p>
                          <w:p w:rsidR="00585BD3" w:rsidRDefault="00585BD3" w:rsidP="005F3ABA">
                            <w:pPr>
                              <w:tabs>
                                <w:tab w:val="left" w:pos="6603"/>
                              </w:tabs>
                            </w:pPr>
                            <w:r>
                              <w:t>«</w:t>
                            </w:r>
                            <w:r w:rsidRPr="00EE142F">
                              <w:t>У</w:t>
                            </w:r>
                            <w:r>
                              <w:t>тверждаю» ________</w:t>
                            </w:r>
                            <w:r w:rsidRPr="00EE142F">
                              <w:t xml:space="preserve"> </w:t>
                            </w:r>
                          </w:p>
                          <w:p w:rsidR="00585BD3" w:rsidRDefault="00585BD3" w:rsidP="005F3ABA">
                            <w:pPr>
                              <w:tabs>
                                <w:tab w:val="left" w:pos="6603"/>
                              </w:tabs>
                            </w:pPr>
                            <w:r>
                              <w:t xml:space="preserve">Директор </w:t>
                            </w:r>
                            <w:r w:rsidRPr="00EE142F">
                              <w:t>М</w:t>
                            </w:r>
                            <w:r>
                              <w:t>Б</w:t>
                            </w:r>
                            <w:r w:rsidRPr="00EE142F">
                              <w:t>ОУ «</w:t>
                            </w:r>
                            <w:r>
                              <w:t>Исако</w:t>
                            </w:r>
                            <w:r w:rsidRPr="00EE142F">
                              <w:t xml:space="preserve">вская </w:t>
                            </w:r>
                            <w:r>
                              <w:t>средня</w:t>
                            </w:r>
                            <w:r w:rsidRPr="00EE142F">
                              <w:t xml:space="preserve">я общеобразовательная  школа </w:t>
                            </w:r>
                            <w:r>
                              <w:t>Буинского муниципального</w:t>
                            </w:r>
                            <w:r w:rsidRPr="00EE142F">
                              <w:t xml:space="preserve"> района РТ»</w:t>
                            </w:r>
                          </w:p>
                          <w:p w:rsidR="00585BD3" w:rsidRDefault="00585BD3" w:rsidP="005F3ABA">
                            <w:r>
                              <w:t>Зиннатуллин Л.Б.</w:t>
                            </w:r>
                            <w:r w:rsidRPr="00EE142F">
                              <w:t xml:space="preserve"> </w:t>
                            </w:r>
                            <w:r>
                              <w:t xml:space="preserve">Приказ № </w:t>
                            </w:r>
                            <w:r w:rsidR="0086197C">
                              <w:t xml:space="preserve">64 </w:t>
                            </w:r>
                            <w:r>
                              <w:t xml:space="preserve">от </w:t>
                            </w:r>
                            <w:r w:rsidR="0086197C">
                              <w:t>24</w:t>
                            </w:r>
                            <w:r>
                              <w:t xml:space="preserve"> .0</w:t>
                            </w:r>
                            <w:r w:rsidR="0086197C">
                              <w:t>8</w:t>
                            </w:r>
                            <w:r>
                              <w:t>.2013 г.</w:t>
                            </w:r>
                          </w:p>
                          <w:p w:rsidR="00585BD3" w:rsidRDefault="00585BD3" w:rsidP="005F3ABA">
                            <w:r w:rsidRPr="00EE142F">
                              <w:t xml:space="preserve">Приказ </w:t>
                            </w:r>
                            <w:r>
                              <w:t xml:space="preserve">  </w:t>
                            </w:r>
                            <w:r w:rsidRPr="00EE142F">
                              <w:t xml:space="preserve"> </w:t>
                            </w:r>
                            <w:r>
                              <w:t xml:space="preserve">№ 53   от </w:t>
                            </w:r>
                          </w:p>
                          <w:p w:rsidR="00585BD3" w:rsidRDefault="00585BD3" w:rsidP="005F3ABA">
                            <w:r>
                              <w:t xml:space="preserve">«___» _________ </w:t>
                            </w:r>
                            <w:smartTag w:uri="urn:schemas-microsoft-com:office:smarttags" w:element="metricconverter">
                              <w:smartTagPr>
                                <w:attr w:name="ProductID" w:val="2010 г"/>
                              </w:smartTagPr>
                              <w:r>
                                <w:t>2010 г</w:t>
                              </w:r>
                            </w:smartTag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36pt;margin-top:-29.5pt;width:253.95pt;height:10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" stroked="f">
                <v:textbox>
                  <w:txbxContent>
                    <w:p w:rsidR="00585BD3" w:rsidRDefault="00585BD3" w:rsidP="005F3ABA">
                      <w:pPr>
                        <w:tabs>
                          <w:tab w:val="left" w:pos="6603"/>
                        </w:tabs>
                      </w:pPr>
                    </w:p>
                    <w:p w:rsidR="00585BD3" w:rsidRDefault="00585BD3" w:rsidP="005F3ABA">
                      <w:pPr>
                        <w:tabs>
                          <w:tab w:val="left" w:pos="6603"/>
                        </w:tabs>
                      </w:pPr>
                    </w:p>
                    <w:p w:rsidR="00585BD3" w:rsidRDefault="00585BD3" w:rsidP="005F3ABA">
                      <w:pPr>
                        <w:tabs>
                          <w:tab w:val="left" w:pos="6603"/>
                        </w:tabs>
                      </w:pPr>
                      <w:r>
                        <w:t>«</w:t>
                      </w:r>
                      <w:r w:rsidRPr="00EE142F">
                        <w:t>У</w:t>
                      </w:r>
                      <w:r>
                        <w:t>тверждаю» ________</w:t>
                      </w:r>
                      <w:r w:rsidRPr="00EE142F">
                        <w:t xml:space="preserve"> </w:t>
                      </w:r>
                    </w:p>
                    <w:p w:rsidR="00585BD3" w:rsidRDefault="00585BD3" w:rsidP="005F3ABA">
                      <w:pPr>
                        <w:tabs>
                          <w:tab w:val="left" w:pos="6603"/>
                        </w:tabs>
                      </w:pPr>
                      <w:r>
                        <w:t xml:space="preserve">Директор </w:t>
                      </w:r>
                      <w:r w:rsidRPr="00EE142F">
                        <w:t>М</w:t>
                      </w:r>
                      <w:r>
                        <w:t>Б</w:t>
                      </w:r>
                      <w:r w:rsidRPr="00EE142F">
                        <w:t>ОУ «</w:t>
                      </w:r>
                      <w:r>
                        <w:t>Исако</w:t>
                      </w:r>
                      <w:r w:rsidRPr="00EE142F">
                        <w:t xml:space="preserve">вская </w:t>
                      </w:r>
                      <w:r>
                        <w:t>средня</w:t>
                      </w:r>
                      <w:r w:rsidRPr="00EE142F">
                        <w:t xml:space="preserve">я общеобразовательная  школа </w:t>
                      </w:r>
                      <w:r>
                        <w:t>Буинского муниципального</w:t>
                      </w:r>
                      <w:r w:rsidRPr="00EE142F">
                        <w:t xml:space="preserve"> района РТ»</w:t>
                      </w:r>
                    </w:p>
                    <w:p w:rsidR="00585BD3" w:rsidRDefault="00585BD3" w:rsidP="005F3ABA">
                      <w:r>
                        <w:t>Зиннатуллин Л.Б.</w:t>
                      </w:r>
                      <w:r w:rsidRPr="00EE142F">
                        <w:t xml:space="preserve"> </w:t>
                      </w:r>
                      <w:r>
                        <w:t xml:space="preserve">Приказ № </w:t>
                      </w:r>
                      <w:r w:rsidR="0086197C">
                        <w:t xml:space="preserve">64 </w:t>
                      </w:r>
                      <w:r>
                        <w:t xml:space="preserve">от </w:t>
                      </w:r>
                      <w:r w:rsidR="0086197C">
                        <w:t>24</w:t>
                      </w:r>
                      <w:r>
                        <w:t xml:space="preserve"> .0</w:t>
                      </w:r>
                      <w:r w:rsidR="0086197C">
                        <w:t>8</w:t>
                      </w:r>
                      <w:r>
                        <w:t>.2013 г.</w:t>
                      </w:r>
                    </w:p>
                    <w:p w:rsidR="00585BD3" w:rsidRDefault="00585BD3" w:rsidP="005F3ABA">
                      <w:r w:rsidRPr="00EE142F">
                        <w:t xml:space="preserve">Приказ </w:t>
                      </w:r>
                      <w:r>
                        <w:t xml:space="preserve">  </w:t>
                      </w:r>
                      <w:r w:rsidRPr="00EE142F">
                        <w:t xml:space="preserve"> </w:t>
                      </w:r>
                      <w:r>
                        <w:t xml:space="preserve">№ 53   от </w:t>
                      </w:r>
                    </w:p>
                    <w:p w:rsidR="00585BD3" w:rsidRDefault="00585BD3" w:rsidP="005F3ABA">
                      <w:r>
                        <w:t xml:space="preserve">«___» _________ </w:t>
                      </w:r>
                      <w:smartTag w:uri="urn:schemas-microsoft-com:office:smarttags" w:element="metricconverter">
                        <w:smartTagPr>
                          <w:attr w:name="ProductID" w:val="2010 г"/>
                        </w:smartTagPr>
                        <w:r>
                          <w:t>2010 г</w:t>
                        </w:r>
                      </w:smartTag>
                      <w: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1194435</wp:posOffset>
                </wp:positionV>
                <wp:extent cx="2924175" cy="1476375"/>
                <wp:effectExtent l="0" t="3810" r="3810" b="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4175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5BD3" w:rsidRPr="00940B15" w:rsidRDefault="00585BD3" w:rsidP="00940B1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244.2pt;margin-top:94.05pt;width:230.25pt;height:116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" stroked="f">
                <v:textbox>
                  <w:txbxContent>
                    <w:p w:rsidR="00585BD3" w:rsidRPr="00940B15" w:rsidRDefault="00585BD3" w:rsidP="00940B15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-374650</wp:posOffset>
                </wp:positionV>
                <wp:extent cx="2743200" cy="1143000"/>
                <wp:effectExtent l="0" t="0" r="0" b="317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5BD3" w:rsidRDefault="00585BD3" w:rsidP="005F3ABA">
                            <w:pPr>
                              <w:tabs>
                                <w:tab w:val="left" w:pos="8121"/>
                              </w:tabs>
                            </w:pPr>
                          </w:p>
                          <w:p w:rsidR="00585BD3" w:rsidRDefault="00585BD3" w:rsidP="005F3ABA">
                            <w:pPr>
                              <w:tabs>
                                <w:tab w:val="left" w:pos="8121"/>
                              </w:tabs>
                            </w:pPr>
                          </w:p>
                          <w:p w:rsidR="00585BD3" w:rsidRDefault="00585BD3" w:rsidP="005F3ABA">
                            <w:pPr>
                              <w:tabs>
                                <w:tab w:val="left" w:pos="8121"/>
                              </w:tabs>
                            </w:pPr>
                            <w:r>
                              <w:t>Принят на заседании</w:t>
                            </w:r>
                          </w:p>
                          <w:p w:rsidR="00585BD3" w:rsidRDefault="00585BD3" w:rsidP="005F3ABA">
                            <w:pPr>
                              <w:tabs>
                                <w:tab w:val="left" w:pos="8121"/>
                              </w:tabs>
                            </w:pPr>
                            <w:r>
                              <w:t>педагогичсекого совета</w:t>
                            </w:r>
                          </w:p>
                          <w:p w:rsidR="00585BD3" w:rsidRDefault="00585BD3" w:rsidP="005F3ABA">
                            <w:pPr>
                              <w:tabs>
                                <w:tab w:val="left" w:pos="8121"/>
                              </w:tabs>
                            </w:pPr>
                            <w:r>
                              <w:t xml:space="preserve">протокол  № 1     от </w:t>
                            </w:r>
                          </w:p>
                          <w:p w:rsidR="00585BD3" w:rsidRDefault="00585BD3" w:rsidP="005F3ABA">
                            <w:pPr>
                              <w:tabs>
                                <w:tab w:val="left" w:pos="8121"/>
                              </w:tabs>
                            </w:pPr>
                            <w:r>
                              <w:t>« 24 » августа  2013 г.</w:t>
                            </w:r>
                          </w:p>
                          <w:p w:rsidR="00585BD3" w:rsidRDefault="00585BD3" w:rsidP="005F3AB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margin-left:234pt;margin-top:-29.5pt;width:3in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" stroked="f">
                <v:textbox>
                  <w:txbxContent>
                    <w:p w:rsidR="00585BD3" w:rsidRDefault="00585BD3" w:rsidP="005F3ABA">
                      <w:pPr>
                        <w:tabs>
                          <w:tab w:val="left" w:pos="8121"/>
                        </w:tabs>
                      </w:pPr>
                    </w:p>
                    <w:p w:rsidR="00585BD3" w:rsidRDefault="00585BD3" w:rsidP="005F3ABA">
                      <w:pPr>
                        <w:tabs>
                          <w:tab w:val="left" w:pos="8121"/>
                        </w:tabs>
                      </w:pPr>
                    </w:p>
                    <w:p w:rsidR="00585BD3" w:rsidRDefault="00585BD3" w:rsidP="005F3ABA">
                      <w:pPr>
                        <w:tabs>
                          <w:tab w:val="left" w:pos="8121"/>
                        </w:tabs>
                      </w:pPr>
                      <w:r>
                        <w:t>Принят на заседании</w:t>
                      </w:r>
                    </w:p>
                    <w:p w:rsidR="00585BD3" w:rsidRDefault="00585BD3" w:rsidP="005F3ABA">
                      <w:pPr>
                        <w:tabs>
                          <w:tab w:val="left" w:pos="8121"/>
                        </w:tabs>
                      </w:pPr>
                      <w:r>
                        <w:t>педагогичсекого совета</w:t>
                      </w:r>
                    </w:p>
                    <w:p w:rsidR="00585BD3" w:rsidRDefault="00585BD3" w:rsidP="005F3ABA">
                      <w:pPr>
                        <w:tabs>
                          <w:tab w:val="left" w:pos="8121"/>
                        </w:tabs>
                      </w:pPr>
                      <w:r>
                        <w:t xml:space="preserve">протокол  № 1     от </w:t>
                      </w:r>
                    </w:p>
                    <w:p w:rsidR="00585BD3" w:rsidRDefault="00585BD3" w:rsidP="005F3ABA">
                      <w:pPr>
                        <w:tabs>
                          <w:tab w:val="left" w:pos="8121"/>
                        </w:tabs>
                      </w:pPr>
                      <w:r>
                        <w:t>« 24 » августа  2013 г.</w:t>
                      </w:r>
                    </w:p>
                    <w:p w:rsidR="00585BD3" w:rsidRDefault="00585BD3" w:rsidP="005F3ABA"/>
                  </w:txbxContent>
                </v:textbox>
              </v:rect>
            </w:pict>
          </mc:Fallback>
        </mc:AlternateContent>
      </w:r>
    </w:p>
    <w:p w:rsidR="005F3ABA" w:rsidRPr="005F3ABA" w:rsidRDefault="005F3ABA" w:rsidP="005F3ABA"/>
    <w:p w:rsidR="005F3ABA" w:rsidRPr="005F3ABA" w:rsidRDefault="005F3ABA" w:rsidP="005F3ABA"/>
    <w:p w:rsidR="005F3ABA" w:rsidRPr="005F3ABA" w:rsidRDefault="005F3ABA" w:rsidP="005F3ABA"/>
    <w:p w:rsidR="005F3ABA" w:rsidRPr="005420A8" w:rsidRDefault="005420A8" w:rsidP="005F3ABA">
      <w:pPr>
        <w:rPr>
          <w:lang w:val="tt-RU"/>
        </w:rPr>
      </w:pPr>
      <w:r>
        <w:rPr>
          <w:lang w:val="tt-RU"/>
        </w:rPr>
        <w:t>Пр</w:t>
      </w:r>
      <w:r w:rsidR="000D01BD">
        <w:rPr>
          <w:lang w:val="tt-RU"/>
        </w:rPr>
        <w:t>иказ</w:t>
      </w:r>
      <w:r>
        <w:rPr>
          <w:lang w:val="tt-RU"/>
        </w:rPr>
        <w:t xml:space="preserve"> №</w:t>
      </w:r>
      <w:r w:rsidR="000D01BD">
        <w:rPr>
          <w:lang w:val="tt-RU"/>
        </w:rPr>
        <w:t xml:space="preserve"> _____</w:t>
      </w:r>
      <w:r>
        <w:rPr>
          <w:lang w:val="tt-RU"/>
        </w:rPr>
        <w:t xml:space="preserve"> от __августа </w:t>
      </w:r>
      <w:smartTag w:uri="urn:schemas-microsoft-com:office:smarttags" w:element="metricconverter">
        <w:smartTagPr>
          <w:attr w:name="ProductID" w:val="2010 г"/>
        </w:smartTagPr>
        <w:r>
          <w:rPr>
            <w:lang w:val="tt-RU"/>
          </w:rPr>
          <w:t>2010 г</w:t>
        </w:r>
      </w:smartTag>
      <w:r>
        <w:rPr>
          <w:lang w:val="tt-RU"/>
        </w:rPr>
        <w:t>.</w:t>
      </w:r>
    </w:p>
    <w:p w:rsidR="005F3ABA" w:rsidRPr="005F3ABA" w:rsidRDefault="005F3ABA" w:rsidP="005F3ABA"/>
    <w:p w:rsidR="005F3ABA" w:rsidRPr="005F3ABA" w:rsidRDefault="005F3ABA" w:rsidP="005F3ABA"/>
    <w:p w:rsidR="005F3ABA" w:rsidRPr="005F3ABA" w:rsidRDefault="005F3ABA" w:rsidP="005F3ABA"/>
    <w:p w:rsidR="005F3ABA" w:rsidRPr="005F3ABA" w:rsidRDefault="005F3ABA" w:rsidP="005F3ABA"/>
    <w:p w:rsidR="005F3ABA" w:rsidRPr="005F3ABA" w:rsidRDefault="005F3ABA" w:rsidP="005F3ABA"/>
    <w:p w:rsidR="005F3ABA" w:rsidRPr="005F3ABA" w:rsidRDefault="005F3ABA" w:rsidP="005F3ABA"/>
    <w:p w:rsidR="005F3ABA" w:rsidRPr="005F3ABA" w:rsidRDefault="003F511A" w:rsidP="003F511A">
      <w:pPr>
        <w:tabs>
          <w:tab w:val="left" w:pos="2850"/>
        </w:tabs>
      </w:pPr>
      <w:r>
        <w:tab/>
      </w:r>
    </w:p>
    <w:p w:rsidR="005F3ABA" w:rsidRPr="005F3ABA" w:rsidRDefault="005F3ABA" w:rsidP="005F3ABA"/>
    <w:p w:rsidR="005F3ABA" w:rsidRPr="005F3ABA" w:rsidRDefault="005F3ABA" w:rsidP="005F3ABA"/>
    <w:p w:rsidR="005F3ABA" w:rsidRPr="005F3ABA" w:rsidRDefault="005F3ABA" w:rsidP="005F3ABA"/>
    <w:p w:rsidR="005F3ABA" w:rsidRPr="005F3ABA" w:rsidRDefault="005F3ABA" w:rsidP="005F3ABA"/>
    <w:p w:rsidR="005F3ABA" w:rsidRDefault="005F3ABA" w:rsidP="005F3ABA"/>
    <w:p w:rsidR="005F3ABA" w:rsidRPr="005F3ABA" w:rsidRDefault="005F3ABA" w:rsidP="005F3ABA"/>
    <w:p w:rsidR="005F3ABA" w:rsidRDefault="005F3ABA" w:rsidP="005F3ABA"/>
    <w:p w:rsidR="000B0EB6" w:rsidRDefault="005F3ABA" w:rsidP="005F3ABA">
      <w:pPr>
        <w:tabs>
          <w:tab w:val="left" w:pos="2850"/>
        </w:tabs>
        <w:jc w:val="center"/>
        <w:rPr>
          <w:b/>
          <w:sz w:val="72"/>
          <w:szCs w:val="72"/>
        </w:rPr>
      </w:pPr>
      <w:r w:rsidRPr="005F3ABA">
        <w:rPr>
          <w:b/>
          <w:sz w:val="72"/>
          <w:szCs w:val="72"/>
        </w:rPr>
        <w:t>УЧЕБНЫЙ ПЛАН</w:t>
      </w:r>
    </w:p>
    <w:p w:rsidR="005F3ABA" w:rsidRDefault="005F3ABA" w:rsidP="005F3ABA">
      <w:pPr>
        <w:tabs>
          <w:tab w:val="left" w:pos="2850"/>
        </w:tabs>
        <w:jc w:val="center"/>
        <w:rPr>
          <w:b/>
          <w:sz w:val="72"/>
          <w:szCs w:val="72"/>
        </w:rPr>
      </w:pPr>
    </w:p>
    <w:p w:rsidR="005F3ABA" w:rsidRDefault="005F3ABA" w:rsidP="005F3ABA">
      <w:pPr>
        <w:tabs>
          <w:tab w:val="left" w:pos="2850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</w:t>
      </w:r>
      <w:r w:rsidR="00612FB8">
        <w:rPr>
          <w:b/>
          <w:sz w:val="40"/>
          <w:szCs w:val="40"/>
        </w:rPr>
        <w:t>Б</w:t>
      </w:r>
      <w:r>
        <w:rPr>
          <w:b/>
          <w:sz w:val="40"/>
          <w:szCs w:val="40"/>
        </w:rPr>
        <w:t>ОУ «</w:t>
      </w:r>
      <w:r w:rsidR="0079514C">
        <w:rPr>
          <w:b/>
          <w:sz w:val="40"/>
          <w:szCs w:val="40"/>
        </w:rPr>
        <w:t>ИСАКО</w:t>
      </w:r>
      <w:r>
        <w:rPr>
          <w:b/>
          <w:sz w:val="40"/>
          <w:szCs w:val="40"/>
        </w:rPr>
        <w:t xml:space="preserve">ВСКАЯ </w:t>
      </w:r>
      <w:r w:rsidR="0079514C">
        <w:rPr>
          <w:b/>
          <w:sz w:val="40"/>
          <w:szCs w:val="40"/>
        </w:rPr>
        <w:t>СРЕДНЯ</w:t>
      </w:r>
      <w:r>
        <w:rPr>
          <w:b/>
          <w:sz w:val="40"/>
          <w:szCs w:val="40"/>
        </w:rPr>
        <w:t xml:space="preserve">Я ОБЩЕОБРАЗОВАТЕЛЬНАЯ ШКОЛА БУИНСКОГО </w:t>
      </w:r>
      <w:r w:rsidR="00612FB8">
        <w:rPr>
          <w:b/>
          <w:sz w:val="40"/>
          <w:szCs w:val="40"/>
        </w:rPr>
        <w:t xml:space="preserve">МУНИЦПАЛЬНОГО </w:t>
      </w:r>
      <w:r>
        <w:rPr>
          <w:b/>
          <w:sz w:val="40"/>
          <w:szCs w:val="40"/>
        </w:rPr>
        <w:t>РАЙОНА РЕСПУБЛИКИ ТАТАРСТАН»</w:t>
      </w:r>
    </w:p>
    <w:p w:rsidR="005F3ABA" w:rsidRDefault="006E1728" w:rsidP="005F3ABA">
      <w:pPr>
        <w:tabs>
          <w:tab w:val="left" w:pos="2850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</w:t>
      </w:r>
      <w:r w:rsidR="005F3ABA">
        <w:rPr>
          <w:b/>
          <w:sz w:val="40"/>
          <w:szCs w:val="40"/>
        </w:rPr>
        <w:t>а 201</w:t>
      </w:r>
      <w:r w:rsidR="00EC7F3B">
        <w:rPr>
          <w:b/>
          <w:sz w:val="40"/>
          <w:szCs w:val="40"/>
        </w:rPr>
        <w:t>3</w:t>
      </w:r>
      <w:r w:rsidR="005F3ABA">
        <w:rPr>
          <w:b/>
          <w:sz w:val="40"/>
          <w:szCs w:val="40"/>
        </w:rPr>
        <w:t>/201</w:t>
      </w:r>
      <w:r w:rsidR="00EC7F3B">
        <w:rPr>
          <w:b/>
          <w:sz w:val="40"/>
          <w:szCs w:val="40"/>
        </w:rPr>
        <w:t>4</w:t>
      </w:r>
      <w:r w:rsidR="005F3ABA">
        <w:rPr>
          <w:b/>
          <w:sz w:val="40"/>
          <w:szCs w:val="40"/>
        </w:rPr>
        <w:t xml:space="preserve"> учебный год</w:t>
      </w:r>
    </w:p>
    <w:p w:rsidR="005F3ABA" w:rsidRDefault="005F3ABA" w:rsidP="005F3ABA">
      <w:pPr>
        <w:tabs>
          <w:tab w:val="left" w:pos="2850"/>
        </w:tabs>
        <w:jc w:val="center"/>
        <w:rPr>
          <w:b/>
          <w:sz w:val="40"/>
          <w:szCs w:val="40"/>
        </w:rPr>
      </w:pPr>
    </w:p>
    <w:p w:rsidR="005F3ABA" w:rsidRDefault="005F3ABA" w:rsidP="005F3ABA">
      <w:pPr>
        <w:tabs>
          <w:tab w:val="left" w:pos="2850"/>
        </w:tabs>
        <w:jc w:val="center"/>
        <w:rPr>
          <w:b/>
          <w:sz w:val="40"/>
          <w:szCs w:val="40"/>
        </w:rPr>
      </w:pPr>
    </w:p>
    <w:p w:rsidR="00612FB8" w:rsidRDefault="00612FB8" w:rsidP="005F3ABA">
      <w:pPr>
        <w:tabs>
          <w:tab w:val="left" w:pos="2850"/>
        </w:tabs>
        <w:jc w:val="center"/>
        <w:rPr>
          <w:b/>
          <w:sz w:val="40"/>
          <w:szCs w:val="40"/>
        </w:rPr>
      </w:pPr>
    </w:p>
    <w:p w:rsidR="00612FB8" w:rsidRDefault="00612FB8" w:rsidP="005F3ABA">
      <w:pPr>
        <w:tabs>
          <w:tab w:val="left" w:pos="2850"/>
        </w:tabs>
        <w:jc w:val="center"/>
        <w:rPr>
          <w:b/>
          <w:sz w:val="40"/>
          <w:szCs w:val="40"/>
        </w:rPr>
      </w:pPr>
    </w:p>
    <w:p w:rsidR="005F3ABA" w:rsidRDefault="005F3ABA" w:rsidP="005F3ABA">
      <w:pPr>
        <w:tabs>
          <w:tab w:val="left" w:pos="2850"/>
        </w:tabs>
        <w:jc w:val="center"/>
        <w:rPr>
          <w:b/>
          <w:sz w:val="40"/>
          <w:szCs w:val="40"/>
        </w:rPr>
      </w:pPr>
    </w:p>
    <w:p w:rsidR="005F3ABA" w:rsidRDefault="005F3ABA" w:rsidP="005F3ABA">
      <w:pPr>
        <w:tabs>
          <w:tab w:val="left" w:pos="2850"/>
        </w:tabs>
        <w:jc w:val="center"/>
        <w:rPr>
          <w:b/>
          <w:sz w:val="40"/>
          <w:szCs w:val="40"/>
        </w:rPr>
      </w:pPr>
    </w:p>
    <w:p w:rsidR="005F3ABA" w:rsidRDefault="005F3ABA" w:rsidP="005F3ABA">
      <w:pPr>
        <w:tabs>
          <w:tab w:val="left" w:pos="2850"/>
        </w:tabs>
        <w:jc w:val="center"/>
        <w:rPr>
          <w:b/>
          <w:sz w:val="40"/>
          <w:szCs w:val="40"/>
        </w:rPr>
      </w:pPr>
    </w:p>
    <w:p w:rsidR="004A1063" w:rsidRDefault="004A1063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4A1063" w:rsidRDefault="004A1063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8D153E" w:rsidRDefault="008D153E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8D153E" w:rsidRDefault="008D153E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8D153E" w:rsidRDefault="008D153E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8D153E" w:rsidRDefault="008D153E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940B15" w:rsidRDefault="00940B15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940B15" w:rsidRDefault="00940B15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</w:p>
    <w:p w:rsidR="00342A2D" w:rsidRPr="00AF5A45" w:rsidRDefault="00342A2D" w:rsidP="00342A2D">
      <w:pPr>
        <w:jc w:val="center"/>
        <w:outlineLvl w:val="0"/>
        <w:rPr>
          <w:b/>
          <w:color w:val="000000"/>
          <w:spacing w:val="-6"/>
          <w:sz w:val="28"/>
          <w:szCs w:val="28"/>
        </w:rPr>
      </w:pPr>
      <w:r w:rsidRPr="00AF5A45">
        <w:rPr>
          <w:b/>
          <w:color w:val="000000"/>
          <w:spacing w:val="-6"/>
          <w:sz w:val="28"/>
          <w:szCs w:val="28"/>
        </w:rPr>
        <w:lastRenderedPageBreak/>
        <w:t xml:space="preserve">Пояснительная записка </w:t>
      </w:r>
    </w:p>
    <w:p w:rsidR="00342A2D" w:rsidRPr="00AF5A45" w:rsidRDefault="00342A2D" w:rsidP="00342A2D">
      <w:pPr>
        <w:jc w:val="center"/>
        <w:rPr>
          <w:b/>
          <w:color w:val="000000"/>
          <w:spacing w:val="-6"/>
          <w:sz w:val="28"/>
          <w:szCs w:val="28"/>
        </w:rPr>
      </w:pPr>
      <w:r w:rsidRPr="00AF5A45">
        <w:rPr>
          <w:b/>
          <w:color w:val="000000"/>
          <w:spacing w:val="-6"/>
          <w:sz w:val="28"/>
          <w:szCs w:val="28"/>
        </w:rPr>
        <w:t xml:space="preserve">к учебному плану </w:t>
      </w:r>
    </w:p>
    <w:p w:rsidR="00342A2D" w:rsidRDefault="00342A2D" w:rsidP="00342A2D">
      <w:pPr>
        <w:jc w:val="center"/>
        <w:rPr>
          <w:b/>
          <w:color w:val="000000"/>
          <w:spacing w:val="-6"/>
          <w:sz w:val="28"/>
          <w:szCs w:val="28"/>
        </w:rPr>
      </w:pPr>
      <w:r w:rsidRPr="00AF5A45">
        <w:rPr>
          <w:b/>
          <w:color w:val="000000"/>
          <w:spacing w:val="-6"/>
          <w:sz w:val="28"/>
          <w:szCs w:val="28"/>
        </w:rPr>
        <w:t>М</w:t>
      </w:r>
      <w:r w:rsidR="00612FB8">
        <w:rPr>
          <w:b/>
          <w:color w:val="000000"/>
          <w:spacing w:val="-6"/>
          <w:sz w:val="28"/>
          <w:szCs w:val="28"/>
        </w:rPr>
        <w:t>Б</w:t>
      </w:r>
      <w:r w:rsidRPr="00AF5A45">
        <w:rPr>
          <w:b/>
          <w:color w:val="000000"/>
          <w:spacing w:val="-6"/>
          <w:sz w:val="28"/>
          <w:szCs w:val="28"/>
        </w:rPr>
        <w:t>ОУ «</w:t>
      </w:r>
      <w:r w:rsidR="0079514C">
        <w:rPr>
          <w:b/>
          <w:color w:val="000000"/>
          <w:spacing w:val="-6"/>
          <w:sz w:val="28"/>
          <w:szCs w:val="28"/>
        </w:rPr>
        <w:t>Исако</w:t>
      </w:r>
      <w:r w:rsidRPr="00AF5A45">
        <w:rPr>
          <w:b/>
          <w:color w:val="000000"/>
          <w:spacing w:val="-6"/>
          <w:sz w:val="28"/>
          <w:szCs w:val="28"/>
        </w:rPr>
        <w:t xml:space="preserve">вская </w:t>
      </w:r>
      <w:r w:rsidR="0079514C">
        <w:rPr>
          <w:b/>
          <w:color w:val="000000"/>
          <w:spacing w:val="-6"/>
          <w:sz w:val="28"/>
          <w:szCs w:val="28"/>
        </w:rPr>
        <w:t>средня</w:t>
      </w:r>
      <w:r w:rsidRPr="00AF5A45">
        <w:rPr>
          <w:b/>
          <w:color w:val="000000"/>
          <w:spacing w:val="-6"/>
          <w:sz w:val="28"/>
          <w:szCs w:val="28"/>
        </w:rPr>
        <w:t xml:space="preserve">я общеобразовательная школа </w:t>
      </w:r>
    </w:p>
    <w:p w:rsidR="00342A2D" w:rsidRPr="00AF5A45" w:rsidRDefault="00342A2D" w:rsidP="00342A2D">
      <w:pPr>
        <w:jc w:val="center"/>
        <w:rPr>
          <w:b/>
          <w:color w:val="000000"/>
          <w:spacing w:val="-6"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Б</w:t>
      </w:r>
      <w:r w:rsidRPr="00AF5A45">
        <w:rPr>
          <w:b/>
          <w:color w:val="000000"/>
          <w:spacing w:val="-6"/>
          <w:sz w:val="28"/>
          <w:szCs w:val="28"/>
        </w:rPr>
        <w:t>уинского</w:t>
      </w:r>
      <w:r w:rsidR="00612FB8">
        <w:rPr>
          <w:b/>
          <w:color w:val="000000"/>
          <w:spacing w:val="-6"/>
          <w:sz w:val="28"/>
          <w:szCs w:val="28"/>
        </w:rPr>
        <w:t xml:space="preserve"> муниципального</w:t>
      </w:r>
      <w:r w:rsidRPr="00AF5A45">
        <w:rPr>
          <w:b/>
          <w:color w:val="000000"/>
          <w:spacing w:val="-6"/>
          <w:sz w:val="28"/>
          <w:szCs w:val="28"/>
        </w:rPr>
        <w:t xml:space="preserve"> района Республики Татарстан»</w:t>
      </w:r>
    </w:p>
    <w:p w:rsidR="00342A2D" w:rsidRDefault="00342A2D" w:rsidP="00342A2D">
      <w:pPr>
        <w:jc w:val="center"/>
        <w:rPr>
          <w:b/>
          <w:color w:val="000000"/>
          <w:spacing w:val="-6"/>
          <w:sz w:val="28"/>
          <w:szCs w:val="28"/>
        </w:rPr>
      </w:pPr>
      <w:r w:rsidRPr="00AF5A45">
        <w:rPr>
          <w:b/>
          <w:color w:val="000000"/>
          <w:spacing w:val="-6"/>
          <w:sz w:val="28"/>
          <w:szCs w:val="28"/>
        </w:rPr>
        <w:t>на 20</w:t>
      </w:r>
      <w:r>
        <w:rPr>
          <w:b/>
          <w:color w:val="000000"/>
          <w:spacing w:val="-6"/>
          <w:sz w:val="28"/>
          <w:szCs w:val="28"/>
        </w:rPr>
        <w:t>1</w:t>
      </w:r>
      <w:r w:rsidR="0003576C">
        <w:rPr>
          <w:b/>
          <w:color w:val="000000"/>
          <w:spacing w:val="-6"/>
          <w:sz w:val="28"/>
          <w:szCs w:val="28"/>
        </w:rPr>
        <w:t>3</w:t>
      </w:r>
      <w:r w:rsidRPr="00AF5A45">
        <w:rPr>
          <w:b/>
          <w:color w:val="000000"/>
          <w:spacing w:val="-6"/>
          <w:sz w:val="28"/>
          <w:szCs w:val="28"/>
        </w:rPr>
        <w:t>-20</w:t>
      </w:r>
      <w:r>
        <w:rPr>
          <w:b/>
          <w:color w:val="000000"/>
          <w:spacing w:val="-6"/>
          <w:sz w:val="28"/>
          <w:szCs w:val="28"/>
        </w:rPr>
        <w:t>1</w:t>
      </w:r>
      <w:r w:rsidR="0003576C">
        <w:rPr>
          <w:b/>
          <w:color w:val="000000"/>
          <w:spacing w:val="-6"/>
          <w:sz w:val="28"/>
          <w:szCs w:val="28"/>
        </w:rPr>
        <w:t>4</w:t>
      </w:r>
      <w:r w:rsidRPr="00AF5A45">
        <w:rPr>
          <w:b/>
          <w:color w:val="000000"/>
          <w:spacing w:val="-6"/>
          <w:sz w:val="28"/>
          <w:szCs w:val="28"/>
        </w:rPr>
        <w:t xml:space="preserve"> учебный год</w:t>
      </w:r>
    </w:p>
    <w:p w:rsidR="00EC7F3B" w:rsidRDefault="00EC7F3B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C7F3B" w:rsidRPr="00716896" w:rsidRDefault="00EC7F3B" w:rsidP="00EC7F3B">
      <w:pPr>
        <w:jc w:val="center"/>
        <w:rPr>
          <w:b/>
        </w:rPr>
      </w:pPr>
      <w:r w:rsidRPr="00716896">
        <w:rPr>
          <w:b/>
        </w:rPr>
        <w:t xml:space="preserve">Пояснительная записка к учебному плану </w:t>
      </w:r>
      <w:r w:rsidR="007F520C">
        <w:rPr>
          <w:b/>
        </w:rPr>
        <w:t>2</w:t>
      </w:r>
      <w:r>
        <w:rPr>
          <w:b/>
        </w:rPr>
        <w:t>-го  класса</w:t>
      </w:r>
    </w:p>
    <w:p w:rsidR="00EC7F3B" w:rsidRPr="00716896" w:rsidRDefault="00EC7F3B" w:rsidP="00EC7F3B">
      <w:pPr>
        <w:jc w:val="center"/>
        <w:rPr>
          <w:b/>
        </w:rPr>
      </w:pPr>
    </w:p>
    <w:p w:rsidR="00EC7F3B" w:rsidRPr="00716896" w:rsidRDefault="00EC7F3B" w:rsidP="00EC7F3B">
      <w:pPr>
        <w:ind w:firstLine="708"/>
        <w:jc w:val="both"/>
      </w:pPr>
      <w:r w:rsidRPr="00716896">
        <w:t>Учебный план- документ, который является частью ООП школы и определяет объем учебной нагрузки обучающихся, состав учебных предметов, распределяет учебное</w:t>
      </w:r>
      <w:r>
        <w:t xml:space="preserve"> время</w:t>
      </w:r>
      <w:r w:rsidRPr="00716896">
        <w:t xml:space="preserve">, отводимое на освоение содержания образования по учебным предметам </w:t>
      </w:r>
    </w:p>
    <w:p w:rsidR="00EC7F3B" w:rsidRDefault="00EC7F3B" w:rsidP="00EC7F3B">
      <w:pPr>
        <w:ind w:firstLine="708"/>
        <w:jc w:val="both"/>
      </w:pPr>
      <w:r w:rsidRPr="00716896">
        <w:t xml:space="preserve">Учебный план школы для </w:t>
      </w:r>
      <w:r>
        <w:t xml:space="preserve"> </w:t>
      </w:r>
      <w:r w:rsidR="007F520C">
        <w:t>2</w:t>
      </w:r>
      <w:r>
        <w:t>-го</w:t>
      </w:r>
      <w:r w:rsidRPr="00716896">
        <w:t xml:space="preserve"> класс</w:t>
      </w:r>
      <w:r>
        <w:t>а</w:t>
      </w:r>
      <w:r w:rsidRPr="00716896">
        <w:t xml:space="preserve"> разработан на основе следующих документов:</w:t>
      </w:r>
    </w:p>
    <w:p w:rsidR="00EC7F3B" w:rsidRDefault="00EC7F3B" w:rsidP="00EC7F3B">
      <w:pPr>
        <w:ind w:firstLine="708"/>
        <w:jc w:val="both"/>
      </w:pPr>
      <w:r>
        <w:t>- Закона РФ «Об образовании» ( в действующей редакции);</w:t>
      </w:r>
    </w:p>
    <w:p w:rsidR="00EC7F3B" w:rsidRDefault="00EC7F3B" w:rsidP="00EC7F3B">
      <w:pPr>
        <w:ind w:firstLine="708"/>
        <w:jc w:val="both"/>
      </w:pPr>
      <w:r>
        <w:t xml:space="preserve">- Закона РФ «О языках народов Российской Федерации» №126-ФЗ от 24.07.1998г. </w:t>
      </w:r>
      <w:r w:rsidRPr="0012352D">
        <w:t>( в действующей редакции);</w:t>
      </w:r>
    </w:p>
    <w:p w:rsidR="00EC7F3B" w:rsidRDefault="00EC7F3B" w:rsidP="00EC7F3B">
      <w:pPr>
        <w:ind w:firstLine="708"/>
        <w:jc w:val="both"/>
      </w:pPr>
      <w:r>
        <w:t>-Типового положения  об общеобразовательном учреждении (утверждено постановлением Правительства Российской Федерации от 19 марта 2001 г. № 196);</w:t>
      </w:r>
    </w:p>
    <w:p w:rsidR="00EC7F3B" w:rsidRDefault="00EC7F3B" w:rsidP="00EC7F3B">
      <w:pPr>
        <w:ind w:firstLine="708"/>
        <w:jc w:val="both"/>
      </w:pPr>
      <w:r>
        <w:t>- Федерального государственного образовательного стандарта начального общего образования ( утвержден приказом Минобрнауки  России от 22 декабря 2009 года, регистрационный № 17785;</w:t>
      </w:r>
    </w:p>
    <w:p w:rsidR="00EC7F3B" w:rsidRDefault="00EC7F3B" w:rsidP="00EC7F3B">
      <w:pPr>
        <w:ind w:firstLine="708"/>
        <w:jc w:val="both"/>
      </w:pPr>
      <w:r>
        <w:t xml:space="preserve"> -Приказа МО и Н РФ  от 26 ноября 2010 года № 1241 «О внесении изменений в федеральный государственный образовательный стандарт начального общего образования, утвержденный приказом МО и Н РФ от 6 октября 2009 г., №373 (Зарегистрирован в Минюсте России 4 февраля 2011 г., регистрационный №19707;</w:t>
      </w:r>
    </w:p>
    <w:p w:rsidR="00EC7F3B" w:rsidRDefault="00EC7F3B" w:rsidP="00EC7F3B">
      <w:pPr>
        <w:ind w:firstLine="708"/>
        <w:jc w:val="both"/>
      </w:pPr>
      <w:r>
        <w:t>-Приказа МО и Н РТ от 31 января 2012 года №69 «О внесении изменений в федеральный компонент государственных образовательных стандартов начального общего, основного общего, среднего(полного) общего образования»;</w:t>
      </w:r>
    </w:p>
    <w:p w:rsidR="00EC7F3B" w:rsidRDefault="00EC7F3B" w:rsidP="00EC7F3B">
      <w:pPr>
        <w:ind w:firstLine="708"/>
        <w:jc w:val="both"/>
      </w:pPr>
      <w:r>
        <w:t>- Приказа  МО и Н РФ от 1 февраля 2012 года №74 «</w:t>
      </w:r>
      <w:r w:rsidRPr="00C406A6">
        <w:t>О внесении изме</w:t>
      </w:r>
      <w:r>
        <w:t>нений в федеральный базисный учебный план и примерные учебные планы для образовательных учреждений РФ, реализующих программы общего образования»;</w:t>
      </w:r>
    </w:p>
    <w:p w:rsidR="00EC7F3B" w:rsidRDefault="00EC7F3B" w:rsidP="00EC7F3B">
      <w:pPr>
        <w:ind w:firstLine="708"/>
        <w:jc w:val="both"/>
      </w:pPr>
      <w:r>
        <w:t>- Письма Мо и Н РФ от 08.10.2010 г. № ИК-1494/19 «О введении третьего часа физической культуры»;</w:t>
      </w:r>
    </w:p>
    <w:p w:rsidR="00EC7F3B" w:rsidRDefault="00EC7F3B" w:rsidP="00EC7F3B">
      <w:pPr>
        <w:ind w:firstLine="708"/>
        <w:jc w:val="both"/>
      </w:pPr>
      <w:r>
        <w:t>-Письма МО и Н РФ от 30.05.2012 года № МД-583/19 « 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</w:t>
      </w:r>
    </w:p>
    <w:p w:rsidR="00EC7F3B" w:rsidRDefault="00EC7F3B" w:rsidP="00EC7F3B">
      <w:pPr>
        <w:ind w:firstLine="708"/>
        <w:jc w:val="both"/>
      </w:pPr>
      <w:r>
        <w:t>-Федеральных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EC7F3B" w:rsidRDefault="00EC7F3B" w:rsidP="00EC7F3B">
      <w:pPr>
        <w:ind w:firstLine="708"/>
        <w:jc w:val="both"/>
      </w:pPr>
      <w:r>
        <w:t>-СанПин 2.4.2.2821-10 «Санитарно-эпидемиологические требования к условиям и организации обучения в образовательных учреждениях» (утверждены постановлением Главного государственного санитарного врача РФ от 29декабря 2010 года №189, зарегистрированным в Минюсте России от 3 марта 2011 года, регистрационный № 19993;</w:t>
      </w:r>
    </w:p>
    <w:p w:rsidR="00EC7F3B" w:rsidRDefault="00EC7F3B" w:rsidP="00EC7F3B">
      <w:pPr>
        <w:ind w:firstLine="708"/>
        <w:jc w:val="both"/>
      </w:pPr>
      <w:r>
        <w:t>-Примерных основных образовательных программ начального общегообразования, основного общего образования;</w:t>
      </w:r>
    </w:p>
    <w:p w:rsidR="00EC7F3B" w:rsidRDefault="00EC7F3B" w:rsidP="00EC7F3B">
      <w:pPr>
        <w:ind w:firstLine="708"/>
        <w:jc w:val="both"/>
      </w:pPr>
      <w:r>
        <w:t>-Закона Республики Татарстан «Об образовании»( в дейтвующей редакции);</w:t>
      </w:r>
    </w:p>
    <w:p w:rsidR="00EC7F3B" w:rsidRPr="00716896" w:rsidRDefault="00EC7F3B" w:rsidP="00EC7F3B">
      <w:pPr>
        <w:ind w:firstLine="708"/>
        <w:jc w:val="both"/>
      </w:pPr>
      <w:r>
        <w:t>- Закона Республики Татарстан «О государственных языках РТ и других языках в РТ №443 РТ от 18.07.2004.;</w:t>
      </w:r>
    </w:p>
    <w:p w:rsidR="00EC7F3B" w:rsidRDefault="00EC7F3B" w:rsidP="00EC7F3B">
      <w:pPr>
        <w:ind w:firstLine="708"/>
        <w:jc w:val="both"/>
      </w:pPr>
      <w:r>
        <w:t>-Письма</w:t>
      </w:r>
      <w:r w:rsidRPr="00716896">
        <w:t xml:space="preserve"> МО И Н РТ  «Об изучении татарского языка и литературы в общеобразовательных учреждениях»</w:t>
      </w:r>
      <w:r>
        <w:t xml:space="preserve"> </w:t>
      </w:r>
    </w:p>
    <w:p w:rsidR="00EC7F3B" w:rsidRDefault="00EC7F3B" w:rsidP="00EC7F3B">
      <w:pPr>
        <w:ind w:firstLine="708"/>
        <w:jc w:val="both"/>
      </w:pPr>
      <w:r>
        <w:t xml:space="preserve">Письмо МО и Н РТ от 23.06.2012  №7699/12  «Об учебных планах для 1-9 класссов школ РТ, реализующих основные образовательные программы начального общего </w:t>
      </w:r>
      <w:r>
        <w:lastRenderedPageBreak/>
        <w:t>образования и основного общего образования в соответствии с ФГОС общего образования»</w:t>
      </w:r>
    </w:p>
    <w:p w:rsidR="00EC7F3B" w:rsidRPr="00716896" w:rsidRDefault="00EC7F3B" w:rsidP="00EC7F3B">
      <w:pPr>
        <w:ind w:firstLine="708"/>
        <w:jc w:val="both"/>
      </w:pPr>
      <w:r>
        <w:t>Ученый план и в целом основные образовательные программы начального общего образования  состоят из двух частей- обязательной части и части, формируемой школой.</w:t>
      </w:r>
    </w:p>
    <w:p w:rsidR="00EC7F3B" w:rsidRDefault="00EC7F3B" w:rsidP="00EC7F3B">
      <w:pPr>
        <w:ind w:firstLine="708"/>
        <w:jc w:val="both"/>
      </w:pPr>
      <w:r>
        <w:t>В</w:t>
      </w:r>
      <w:r w:rsidR="007F520C">
        <w:t>о 2</w:t>
      </w:r>
      <w:r>
        <w:t xml:space="preserve">  классе продолжительность учебного года -34 недели. </w:t>
      </w:r>
      <w:r w:rsidRPr="0049514D">
        <w:t>Обучение организуется тольк</w:t>
      </w:r>
      <w:r>
        <w:t xml:space="preserve">о в первую смену при шестидневной </w:t>
      </w:r>
      <w:r w:rsidRPr="0049514D">
        <w:t xml:space="preserve"> неделе с максимально доп</w:t>
      </w:r>
      <w:r>
        <w:t>устимой недельной нагрузкой в 26 академический ч</w:t>
      </w:r>
      <w:r w:rsidR="007F520C">
        <w:t>ас. Школьный компонент во 2</w:t>
      </w:r>
      <w:r>
        <w:t xml:space="preserve"> классе передан для изучения литературного чтения на </w:t>
      </w:r>
      <w:r w:rsidR="007F520C">
        <w:t>татар</w:t>
      </w:r>
      <w:r>
        <w:t xml:space="preserve">ском языке, что определяется необходимостью формирования прочного осознанного навыка чтения у младших школьников. </w:t>
      </w:r>
    </w:p>
    <w:p w:rsidR="00EC7F3B" w:rsidRPr="00307C92" w:rsidRDefault="00EC7F3B" w:rsidP="00EC7F3B">
      <w:pPr>
        <w:ind w:firstLine="851"/>
        <w:jc w:val="both"/>
      </w:pPr>
      <w:r>
        <w:t>Учебный предмет «Физическая культура» преподается в</w:t>
      </w:r>
      <w:r w:rsidR="007F520C">
        <w:t>о</w:t>
      </w:r>
      <w:r>
        <w:t xml:space="preserve"> </w:t>
      </w:r>
      <w:r w:rsidR="007F520C">
        <w:t>2</w:t>
      </w:r>
      <w:r>
        <w:t>-</w:t>
      </w:r>
      <w:r w:rsidR="007F520C">
        <w:t>о</w:t>
      </w:r>
      <w:r>
        <w:t>м классе в объеме 3 часов в неделю. Третий час используется на увеличения двигательной активности, развития физических качеств обучающихся и внедрения современных систем физического воспитания. В целях дифференцированного подхода к организации уроков физической культуры с обучающимися школы в</w:t>
      </w:r>
      <w:r w:rsidRPr="008711C3">
        <w:t xml:space="preserve"> зависимости</w:t>
      </w:r>
      <w:r>
        <w:t xml:space="preserve"> от состояния их здоровья  формируется три медицинские группы для занятий физической культурой: основная, подготовительная, специальная.</w:t>
      </w:r>
    </w:p>
    <w:p w:rsidR="00EC7F3B" w:rsidRDefault="00EC7F3B" w:rsidP="00EC7F3B">
      <w:pPr>
        <w:ind w:firstLine="851"/>
        <w:jc w:val="both"/>
      </w:pPr>
      <w:r>
        <w:t>Внеурочная деятельность организуется по направлениям развития личности: спортивно-оздоровительное, духовно-нравственное, общеинтеллектуальное через  такие формы как кружки, экскурсии. Внеурочная деятельность отражена в образовательной программе школы, но она не включена в учебный план.</w:t>
      </w:r>
    </w:p>
    <w:p w:rsidR="00EC7F3B" w:rsidRPr="00307C92" w:rsidRDefault="00EC7F3B" w:rsidP="00EC7F3B">
      <w:pPr>
        <w:ind w:firstLine="851"/>
        <w:jc w:val="both"/>
      </w:pPr>
      <w:r>
        <w:t>Используя моделей учебных планов школа обеспечивает выполнение требований к результатам  освоения основных образовательных программ начального общего образования.</w:t>
      </w: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Default="00EC7F3B" w:rsidP="00EC7F3B">
      <w:pPr>
        <w:ind w:firstLine="851"/>
        <w:jc w:val="both"/>
        <w:rPr>
          <w:rFonts w:ascii="Arial" w:hAnsi="Arial" w:cs="Calibri"/>
        </w:rPr>
      </w:pPr>
    </w:p>
    <w:p w:rsidR="00EC7F3B" w:rsidRPr="0008531E" w:rsidRDefault="00EC7F3B" w:rsidP="00EC7F3B">
      <w:pPr>
        <w:jc w:val="center"/>
        <w:rPr>
          <w:b/>
          <w:sz w:val="28"/>
          <w:szCs w:val="28"/>
        </w:rPr>
      </w:pPr>
      <w:r w:rsidRPr="0008531E">
        <w:rPr>
          <w:b/>
          <w:sz w:val="28"/>
          <w:szCs w:val="28"/>
        </w:rPr>
        <w:lastRenderedPageBreak/>
        <w:t xml:space="preserve">Учебный план для </w:t>
      </w:r>
      <w:r w:rsidR="007F520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-го  класса</w:t>
      </w:r>
    </w:p>
    <w:p w:rsidR="00EC7F3B" w:rsidRDefault="00EC7F3B" w:rsidP="00EC7F3B"/>
    <w:tbl>
      <w:tblPr>
        <w:tblW w:w="1003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5"/>
        <w:gridCol w:w="2877"/>
        <w:gridCol w:w="2095"/>
        <w:gridCol w:w="10"/>
        <w:gridCol w:w="2584"/>
        <w:gridCol w:w="388"/>
      </w:tblGrid>
      <w:tr w:rsidR="00EC7F3B" w:rsidTr="00657AA1">
        <w:trPr>
          <w:gridAfter w:val="1"/>
          <w:wAfter w:w="388" w:type="dxa"/>
          <w:trHeight w:val="231"/>
        </w:trPr>
        <w:tc>
          <w:tcPr>
            <w:tcW w:w="2085" w:type="dxa"/>
            <w:vMerge w:val="restart"/>
          </w:tcPr>
          <w:p w:rsidR="00EC7F3B" w:rsidRDefault="00EC7F3B" w:rsidP="00563F70">
            <w:pPr>
              <w:tabs>
                <w:tab w:val="center" w:pos="4677"/>
                <w:tab w:val="right" w:pos="9355"/>
              </w:tabs>
              <w:jc w:val="center"/>
            </w:pPr>
            <w:r>
              <w:t>Предметные области</w:t>
            </w:r>
          </w:p>
        </w:tc>
        <w:tc>
          <w:tcPr>
            <w:tcW w:w="2877" w:type="dxa"/>
            <w:vMerge w:val="restart"/>
          </w:tcPr>
          <w:p w:rsidR="00EC7F3B" w:rsidRDefault="00EC7F3B" w:rsidP="00563F70">
            <w:pPr>
              <w:tabs>
                <w:tab w:val="center" w:pos="4677"/>
                <w:tab w:val="right" w:pos="9355"/>
              </w:tabs>
              <w:jc w:val="center"/>
            </w:pPr>
            <w:r>
              <w:t>Учебные предметы</w:t>
            </w:r>
          </w:p>
        </w:tc>
        <w:tc>
          <w:tcPr>
            <w:tcW w:w="4689" w:type="dxa"/>
            <w:gridSpan w:val="3"/>
            <w:tcBorders>
              <w:bottom w:val="nil"/>
            </w:tcBorders>
          </w:tcPr>
          <w:p w:rsidR="00EC7F3B" w:rsidRDefault="00EC7F3B" w:rsidP="00563F70">
            <w:pPr>
              <w:tabs>
                <w:tab w:val="center" w:pos="4677"/>
                <w:tab w:val="right" w:pos="9355"/>
              </w:tabs>
            </w:pPr>
            <w:r>
              <w:t>Количество часов в неделю</w:t>
            </w:r>
          </w:p>
        </w:tc>
      </w:tr>
      <w:tr w:rsidR="00EC7F3B" w:rsidTr="00657AA1">
        <w:trPr>
          <w:gridAfter w:val="1"/>
          <w:wAfter w:w="388" w:type="dxa"/>
          <w:trHeight w:val="231"/>
        </w:trPr>
        <w:tc>
          <w:tcPr>
            <w:tcW w:w="2085" w:type="dxa"/>
            <w:vMerge/>
          </w:tcPr>
          <w:p w:rsidR="00EC7F3B" w:rsidRDefault="00EC7F3B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877" w:type="dxa"/>
            <w:vMerge/>
          </w:tcPr>
          <w:p w:rsidR="00EC7F3B" w:rsidRDefault="00EC7F3B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105" w:type="dxa"/>
            <w:gridSpan w:val="2"/>
            <w:tcBorders>
              <w:bottom w:val="nil"/>
            </w:tcBorders>
          </w:tcPr>
          <w:p w:rsidR="00EC7F3B" w:rsidRPr="00981856" w:rsidRDefault="00EC7F3B" w:rsidP="007F520C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="007F520C">
              <w:rPr>
                <w:b/>
              </w:rPr>
              <w:t>2</w:t>
            </w:r>
            <w:r>
              <w:rPr>
                <w:b/>
              </w:rPr>
              <w:t xml:space="preserve"> класс</w:t>
            </w:r>
          </w:p>
        </w:tc>
        <w:tc>
          <w:tcPr>
            <w:tcW w:w="2584" w:type="dxa"/>
            <w:tcBorders>
              <w:bottom w:val="nil"/>
            </w:tcBorders>
          </w:tcPr>
          <w:p w:rsidR="00EC7F3B" w:rsidRPr="00981856" w:rsidRDefault="00EC7F3B" w:rsidP="00563F70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657AA1" w:rsidTr="00657AA1">
        <w:trPr>
          <w:trHeight w:val="144"/>
        </w:trPr>
        <w:tc>
          <w:tcPr>
            <w:tcW w:w="2085" w:type="dxa"/>
            <w:vMerge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877" w:type="dxa"/>
            <w:vMerge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095" w:type="dxa"/>
          </w:tcPr>
          <w:p w:rsidR="00657AA1" w:rsidRPr="00981856" w:rsidRDefault="00657AA1" w:rsidP="00563F70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2594" w:type="dxa"/>
            <w:gridSpan w:val="2"/>
          </w:tcPr>
          <w:p w:rsidR="00657AA1" w:rsidRPr="00981856" w:rsidRDefault="00657AA1" w:rsidP="00563F70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388" w:type="dxa"/>
            <w:vMerge w:val="restart"/>
            <w:tcBorders>
              <w:top w:val="nil"/>
              <w:bottom w:val="nil"/>
              <w:right w:val="nil"/>
            </w:tcBorders>
          </w:tcPr>
          <w:p w:rsidR="00657AA1" w:rsidRPr="00981856" w:rsidRDefault="00657AA1" w:rsidP="00563F70">
            <w:pPr>
              <w:tabs>
                <w:tab w:val="center" w:pos="4677"/>
                <w:tab w:val="right" w:pos="9355"/>
              </w:tabs>
              <w:rPr>
                <w:b/>
              </w:rPr>
            </w:pPr>
          </w:p>
        </w:tc>
      </w:tr>
      <w:tr w:rsidR="00657AA1" w:rsidTr="00657AA1">
        <w:trPr>
          <w:trHeight w:val="217"/>
        </w:trPr>
        <w:tc>
          <w:tcPr>
            <w:tcW w:w="2085" w:type="dxa"/>
            <w:vMerge w:val="restart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center"/>
            </w:pPr>
            <w:r>
              <w:t>Филология</w:t>
            </w: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Русский язык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3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3</w:t>
            </w:r>
          </w:p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144"/>
        </w:trPr>
        <w:tc>
          <w:tcPr>
            <w:tcW w:w="2085" w:type="dxa"/>
            <w:vMerge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Литературное чтение</w:t>
            </w:r>
          </w:p>
        </w:tc>
        <w:tc>
          <w:tcPr>
            <w:tcW w:w="2095" w:type="dxa"/>
          </w:tcPr>
          <w:p w:rsidR="00657AA1" w:rsidRDefault="007F520C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3</w:t>
            </w:r>
          </w:p>
        </w:tc>
        <w:tc>
          <w:tcPr>
            <w:tcW w:w="2594" w:type="dxa"/>
            <w:gridSpan w:val="2"/>
          </w:tcPr>
          <w:p w:rsidR="00657AA1" w:rsidRDefault="007F520C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3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144"/>
        </w:trPr>
        <w:tc>
          <w:tcPr>
            <w:tcW w:w="2085" w:type="dxa"/>
            <w:vMerge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Татарский язык</w:t>
            </w:r>
          </w:p>
        </w:tc>
        <w:tc>
          <w:tcPr>
            <w:tcW w:w="2095" w:type="dxa"/>
          </w:tcPr>
          <w:p w:rsidR="00657AA1" w:rsidRDefault="007F520C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3</w:t>
            </w:r>
          </w:p>
        </w:tc>
        <w:tc>
          <w:tcPr>
            <w:tcW w:w="2594" w:type="dxa"/>
            <w:gridSpan w:val="2"/>
          </w:tcPr>
          <w:p w:rsidR="00657AA1" w:rsidRDefault="007F520C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3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144"/>
        </w:trPr>
        <w:tc>
          <w:tcPr>
            <w:tcW w:w="2085" w:type="dxa"/>
            <w:vMerge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Литературное чтение на татарском языке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2</w:t>
            </w:r>
          </w:p>
        </w:tc>
        <w:tc>
          <w:tcPr>
            <w:tcW w:w="2594" w:type="dxa"/>
            <w:gridSpan w:val="2"/>
          </w:tcPr>
          <w:p w:rsidR="00657AA1" w:rsidRDefault="007F520C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2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144"/>
        </w:trPr>
        <w:tc>
          <w:tcPr>
            <w:tcW w:w="2085" w:type="dxa"/>
            <w:vMerge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center"/>
            </w:pP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Иностранный язык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2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  <w:r>
              <w:t>2</w:t>
            </w:r>
          </w:p>
          <w:p w:rsidR="00657AA1" w:rsidRDefault="00657AA1" w:rsidP="00563F70">
            <w:pPr>
              <w:tabs>
                <w:tab w:val="center" w:pos="4677"/>
                <w:tab w:val="right" w:pos="9355"/>
              </w:tabs>
              <w:jc w:val="both"/>
            </w:pP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449"/>
        </w:trPr>
        <w:tc>
          <w:tcPr>
            <w:tcW w:w="208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Математика и информатика</w:t>
            </w: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Математика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4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4</w:t>
            </w:r>
          </w:p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463"/>
        </w:trPr>
        <w:tc>
          <w:tcPr>
            <w:tcW w:w="208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Обществознание и естествознание</w:t>
            </w: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Окружающий мир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2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2</w:t>
            </w:r>
          </w:p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680"/>
        </w:trPr>
        <w:tc>
          <w:tcPr>
            <w:tcW w:w="208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 w:rsidRPr="003E188B">
              <w:t>Основы религиозных культур и светской этики</w:t>
            </w: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Основы религиозных культур и светской этики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-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-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231"/>
        </w:trPr>
        <w:tc>
          <w:tcPr>
            <w:tcW w:w="2085" w:type="dxa"/>
            <w:vMerge w:val="restart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Искусство</w:t>
            </w: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Музыка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144"/>
        </w:trPr>
        <w:tc>
          <w:tcPr>
            <w:tcW w:w="2085" w:type="dxa"/>
            <w:vMerge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Изобразительное искусство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231"/>
        </w:trPr>
        <w:tc>
          <w:tcPr>
            <w:tcW w:w="208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Технология</w:t>
            </w: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Технология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2594" w:type="dxa"/>
            <w:gridSpan w:val="2"/>
          </w:tcPr>
          <w:p w:rsidR="00657AA1" w:rsidRDefault="00657AA1" w:rsidP="00657AA1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231"/>
        </w:trPr>
        <w:tc>
          <w:tcPr>
            <w:tcW w:w="208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Физическая культура</w:t>
            </w:r>
          </w:p>
        </w:tc>
        <w:tc>
          <w:tcPr>
            <w:tcW w:w="2877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Физическая культура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3</w:t>
            </w:r>
          </w:p>
        </w:tc>
        <w:tc>
          <w:tcPr>
            <w:tcW w:w="2594" w:type="dxa"/>
            <w:gridSpan w:val="2"/>
          </w:tcPr>
          <w:p w:rsidR="00657AA1" w:rsidRDefault="00657AA1" w:rsidP="00657AA1">
            <w:pPr>
              <w:tabs>
                <w:tab w:val="center" w:pos="4677"/>
                <w:tab w:val="right" w:pos="9355"/>
              </w:tabs>
            </w:pPr>
            <w:r>
              <w:t>3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217"/>
        </w:trPr>
        <w:tc>
          <w:tcPr>
            <w:tcW w:w="4962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Итого</w:t>
            </w:r>
          </w:p>
        </w:tc>
        <w:tc>
          <w:tcPr>
            <w:tcW w:w="2095" w:type="dxa"/>
          </w:tcPr>
          <w:p w:rsidR="00657AA1" w:rsidRPr="00FD00CA" w:rsidRDefault="00657AA1" w:rsidP="00563F70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FD00CA">
              <w:rPr>
                <w:b/>
              </w:rPr>
              <w:t>2</w:t>
            </w:r>
            <w:r>
              <w:rPr>
                <w:b/>
              </w:rPr>
              <w:t>5</w:t>
            </w:r>
          </w:p>
        </w:tc>
        <w:tc>
          <w:tcPr>
            <w:tcW w:w="2594" w:type="dxa"/>
            <w:gridSpan w:val="2"/>
          </w:tcPr>
          <w:p w:rsidR="00657AA1" w:rsidRPr="00FD00CA" w:rsidRDefault="00657AA1" w:rsidP="00657AA1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FD00CA">
              <w:rPr>
                <w:b/>
              </w:rPr>
              <w:t>25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463"/>
        </w:trPr>
        <w:tc>
          <w:tcPr>
            <w:tcW w:w="4962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Часть, формируемая участниками</w:t>
            </w:r>
          </w:p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образовательного процесса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2594" w:type="dxa"/>
            <w:gridSpan w:val="2"/>
          </w:tcPr>
          <w:p w:rsidR="00657AA1" w:rsidRDefault="00657AA1" w:rsidP="00657AA1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231"/>
        </w:trPr>
        <w:tc>
          <w:tcPr>
            <w:tcW w:w="4962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Максимально допустимая недельная нагрузка</w:t>
            </w:r>
          </w:p>
        </w:tc>
        <w:tc>
          <w:tcPr>
            <w:tcW w:w="2095" w:type="dxa"/>
          </w:tcPr>
          <w:p w:rsidR="00657AA1" w:rsidRPr="00FD00CA" w:rsidRDefault="00657AA1" w:rsidP="00563F70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2594" w:type="dxa"/>
            <w:gridSpan w:val="2"/>
          </w:tcPr>
          <w:p w:rsidR="00657AA1" w:rsidRPr="00FD00CA" w:rsidRDefault="00657AA1" w:rsidP="00657AA1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FD00CA">
              <w:rPr>
                <w:b/>
              </w:rPr>
              <w:t>26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  <w:tr w:rsidR="00657AA1" w:rsidTr="00657AA1">
        <w:trPr>
          <w:trHeight w:val="231"/>
        </w:trPr>
        <w:tc>
          <w:tcPr>
            <w:tcW w:w="4962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Литературное чтение</w:t>
            </w:r>
            <w:r w:rsidR="007F520C">
              <w:t xml:space="preserve"> (тат)</w:t>
            </w:r>
          </w:p>
        </w:tc>
        <w:tc>
          <w:tcPr>
            <w:tcW w:w="2095" w:type="dxa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2594" w:type="dxa"/>
            <w:gridSpan w:val="2"/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  <w:r>
              <w:t>1</w:t>
            </w:r>
          </w:p>
        </w:tc>
        <w:tc>
          <w:tcPr>
            <w:tcW w:w="388" w:type="dxa"/>
            <w:vMerge/>
            <w:tcBorders>
              <w:top w:val="nil"/>
              <w:bottom w:val="nil"/>
              <w:right w:val="nil"/>
            </w:tcBorders>
          </w:tcPr>
          <w:p w:rsidR="00657AA1" w:rsidRDefault="00657AA1" w:rsidP="00563F70">
            <w:pPr>
              <w:tabs>
                <w:tab w:val="center" w:pos="4677"/>
                <w:tab w:val="right" w:pos="9355"/>
              </w:tabs>
            </w:pPr>
          </w:p>
        </w:tc>
      </w:tr>
    </w:tbl>
    <w:p w:rsidR="00EC7F3B" w:rsidRDefault="00EC7F3B" w:rsidP="00EC7F3B">
      <w:pPr>
        <w:jc w:val="center"/>
      </w:pPr>
    </w:p>
    <w:p w:rsidR="00EC7F3B" w:rsidRDefault="00EC7F3B" w:rsidP="00EC7F3B">
      <w:pPr>
        <w:jc w:val="center"/>
      </w:pPr>
    </w:p>
    <w:p w:rsidR="00342A2D" w:rsidRDefault="00342A2D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Pr="00716896" w:rsidRDefault="00657AA1" w:rsidP="00657AA1">
      <w:pPr>
        <w:jc w:val="center"/>
        <w:rPr>
          <w:b/>
        </w:rPr>
      </w:pPr>
      <w:r>
        <w:rPr>
          <w:b/>
          <w:bCs/>
        </w:rPr>
        <w:t xml:space="preserve">     </w:t>
      </w:r>
      <w:r w:rsidRPr="00716896">
        <w:rPr>
          <w:b/>
        </w:rPr>
        <w:t>Поясните</w:t>
      </w:r>
      <w:r>
        <w:rPr>
          <w:b/>
        </w:rPr>
        <w:t xml:space="preserve">льная записка к учебному плану  </w:t>
      </w:r>
      <w:r w:rsidRPr="00716896">
        <w:rPr>
          <w:b/>
        </w:rPr>
        <w:t>4 класс</w:t>
      </w:r>
      <w:r>
        <w:rPr>
          <w:b/>
        </w:rPr>
        <w:t>а</w:t>
      </w:r>
      <w:r w:rsidRPr="00716896">
        <w:rPr>
          <w:b/>
        </w:rPr>
        <w:t xml:space="preserve"> </w:t>
      </w:r>
    </w:p>
    <w:p w:rsidR="00657AA1" w:rsidRPr="00716896" w:rsidRDefault="00ED7A06" w:rsidP="00657AA1">
      <w:pPr>
        <w:jc w:val="center"/>
        <w:rPr>
          <w:b/>
        </w:rPr>
      </w:pPr>
      <w:r>
        <w:rPr>
          <w:b/>
          <w:color w:val="000000"/>
        </w:rPr>
        <w:t>У</w:t>
      </w:r>
      <w:r w:rsidRPr="00AA1620">
        <w:rPr>
          <w:b/>
          <w:color w:val="000000"/>
        </w:rPr>
        <w:t xml:space="preserve">чебный план для </w:t>
      </w:r>
      <w:r w:rsidRPr="00AA1620">
        <w:rPr>
          <w:b/>
          <w:color w:val="000000"/>
          <w:lang w:val="en-US"/>
        </w:rPr>
        <w:t>I</w:t>
      </w:r>
      <w:r w:rsidR="0003576C">
        <w:rPr>
          <w:b/>
          <w:color w:val="000000"/>
          <w:lang w:val="en-US"/>
        </w:rPr>
        <w:t>V</w:t>
      </w:r>
      <w:r w:rsidRPr="00AA1620">
        <w:rPr>
          <w:b/>
          <w:color w:val="000000"/>
        </w:rPr>
        <w:t xml:space="preserve"> классов</w:t>
      </w:r>
      <w:r w:rsidRPr="00AA1620">
        <w:rPr>
          <w:color w:val="000000"/>
        </w:rPr>
        <w:t xml:space="preserve"> </w:t>
      </w:r>
      <w:r>
        <w:rPr>
          <w:color w:val="000000"/>
        </w:rPr>
        <w:t xml:space="preserve">составлен на основе Примерного учебного плана для  </w:t>
      </w:r>
      <w:r w:rsidR="00585BD3">
        <w:rPr>
          <w:color w:val="000000"/>
        </w:rPr>
        <w:t>1</w:t>
      </w:r>
      <w:r>
        <w:rPr>
          <w:color w:val="000000"/>
        </w:rPr>
        <w:t>-4 классов общеобразовательных учреждений Республики Татарстан с татарским языком обучения</w:t>
      </w:r>
    </w:p>
    <w:p w:rsidR="00657AA1" w:rsidRPr="00716896" w:rsidRDefault="00657AA1" w:rsidP="00657AA1">
      <w:pPr>
        <w:ind w:firstLine="851"/>
        <w:jc w:val="both"/>
      </w:pPr>
      <w:r w:rsidRPr="00716896">
        <w:t>При</w:t>
      </w:r>
      <w:r>
        <w:t xml:space="preserve"> разработке учебного плана для  4 класса на 2013 –2014</w:t>
      </w:r>
      <w:r w:rsidRPr="00716896">
        <w:t xml:space="preserve"> учебный год школа руководствовалась следующим документом:</w:t>
      </w:r>
    </w:p>
    <w:p w:rsidR="00657AA1" w:rsidRPr="00716896" w:rsidRDefault="00657AA1" w:rsidP="00657AA1">
      <w:pPr>
        <w:ind w:firstLine="851"/>
        <w:jc w:val="both"/>
      </w:pPr>
      <w:r w:rsidRPr="00716896">
        <w:t xml:space="preserve">- Приказ </w:t>
      </w:r>
      <w:r>
        <w:t xml:space="preserve">МО и Н РТ 4154/12 от 9 июля 2012 </w:t>
      </w:r>
      <w:r w:rsidRPr="00716896">
        <w:t xml:space="preserve"> года «Об утверждении базисного и примерных учебных</w:t>
      </w:r>
      <w:r>
        <w:t xml:space="preserve"> планов </w:t>
      </w:r>
      <w:r w:rsidRPr="00716896">
        <w:t xml:space="preserve"> для общеобразовательных учреждений РТ, реализующих программы начального  и основного общего образования»</w:t>
      </w:r>
    </w:p>
    <w:p w:rsidR="00657AA1" w:rsidRPr="00716896" w:rsidRDefault="00657AA1" w:rsidP="00657AA1">
      <w:pPr>
        <w:ind w:firstLine="851"/>
        <w:jc w:val="both"/>
      </w:pPr>
      <w:r>
        <w:t xml:space="preserve">В учебном плане для </w:t>
      </w:r>
      <w:r w:rsidRPr="00716896">
        <w:t xml:space="preserve"> 4 класс</w:t>
      </w:r>
      <w:r>
        <w:t>а</w:t>
      </w:r>
      <w:r w:rsidRPr="00716896">
        <w:t xml:space="preserve"> школы предусмотрено обязательное изучение предметов федерального и регионального компонентов в объемах необходимых для освоения минимума содержания образования в соответствии с требованиями к уровню подготовки на ступени начального общего образования.</w:t>
      </w:r>
    </w:p>
    <w:p w:rsidR="00657AA1" w:rsidRPr="00716896" w:rsidRDefault="00657AA1" w:rsidP="00657AA1">
      <w:pPr>
        <w:ind w:firstLine="851"/>
        <w:jc w:val="both"/>
      </w:pPr>
      <w:r w:rsidRPr="00716896">
        <w:t>Продолжительность учебного в</w:t>
      </w:r>
      <w:r>
        <w:t xml:space="preserve"> 4 </w:t>
      </w:r>
      <w:r w:rsidRPr="00716896">
        <w:t xml:space="preserve"> класс</w:t>
      </w:r>
      <w:r>
        <w:t>е</w:t>
      </w:r>
      <w:r w:rsidRPr="00716896">
        <w:t xml:space="preserve"> – не менее 34 учебных недель. Продолжительность урока   -45 минут.</w:t>
      </w:r>
    </w:p>
    <w:p w:rsidR="00657AA1" w:rsidRPr="00716896" w:rsidRDefault="00657AA1" w:rsidP="00657AA1">
      <w:pPr>
        <w:ind w:firstLine="708"/>
        <w:jc w:val="both"/>
      </w:pPr>
      <w:r w:rsidRPr="00716896">
        <w:t>.</w:t>
      </w:r>
    </w:p>
    <w:p w:rsidR="00657AA1" w:rsidRPr="00716896" w:rsidRDefault="00657AA1" w:rsidP="00657AA1">
      <w:pPr>
        <w:ind w:firstLine="555"/>
        <w:jc w:val="both"/>
      </w:pPr>
      <w:r w:rsidRPr="00716896">
        <w:t xml:space="preserve">Учебный предмет </w:t>
      </w:r>
      <w:r w:rsidRPr="00716896">
        <w:rPr>
          <w:b/>
          <w:bCs/>
          <w:i/>
          <w:iCs/>
        </w:rPr>
        <w:t xml:space="preserve">«Иностранный язык» </w:t>
      </w:r>
      <w:r w:rsidRPr="00716896">
        <w:t xml:space="preserve">изучается </w:t>
      </w:r>
      <w:r>
        <w:t xml:space="preserve"> в </w:t>
      </w:r>
      <w:r w:rsidRPr="00716896">
        <w:t xml:space="preserve"> IV класс</w:t>
      </w:r>
      <w:r>
        <w:t>е</w:t>
      </w:r>
      <w:r w:rsidRPr="00716896">
        <w:t xml:space="preserve"> по 2 часа в неделю. </w:t>
      </w:r>
    </w:p>
    <w:p w:rsidR="00657AA1" w:rsidRPr="00716896" w:rsidRDefault="00657AA1" w:rsidP="00657AA1">
      <w:pPr>
        <w:ind w:firstLine="555"/>
        <w:jc w:val="both"/>
      </w:pPr>
      <w:r w:rsidRPr="00716896">
        <w:t xml:space="preserve">Учебный предмет </w:t>
      </w:r>
      <w:r w:rsidRPr="00716896">
        <w:rPr>
          <w:b/>
          <w:bCs/>
          <w:i/>
          <w:iCs/>
        </w:rPr>
        <w:t xml:space="preserve">«Окружающий мир (человек, природа, общество)» </w:t>
      </w:r>
      <w:r>
        <w:t xml:space="preserve">изучается </w:t>
      </w:r>
      <w:r w:rsidRPr="00716896">
        <w:rPr>
          <w:lang w:val="en-US"/>
        </w:rPr>
        <w:t>I</w:t>
      </w:r>
      <w:r w:rsidRPr="00716896">
        <w:t xml:space="preserve"> по 2 часа в неделю. Учебный предмет является интегрированным. Элементы </w:t>
      </w:r>
      <w:r w:rsidRPr="00716896">
        <w:rPr>
          <w:b/>
          <w:bCs/>
        </w:rPr>
        <w:t xml:space="preserve">основ безопасности жизнедеятельности, </w:t>
      </w:r>
      <w:r w:rsidRPr="00716896">
        <w:t>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657AA1" w:rsidRDefault="00657AA1" w:rsidP="00657AA1">
      <w:pPr>
        <w:ind w:firstLine="851"/>
        <w:jc w:val="both"/>
      </w:pPr>
      <w:r w:rsidRPr="00716896">
        <w:rPr>
          <w:b/>
          <w:bCs/>
          <w:i/>
          <w:iCs/>
        </w:rPr>
        <w:t xml:space="preserve">«Информатика и информационно-коммуникационные технологии (ИКТ)», </w:t>
      </w:r>
      <w:r w:rsidRPr="00716896">
        <w:t xml:space="preserve">направленные на обеспечение всеобщей компьютерной грамотности, изучаются в </w:t>
      </w:r>
      <w:r w:rsidRPr="00716896">
        <w:rPr>
          <w:lang w:val="en-US"/>
        </w:rPr>
        <w:t>III</w:t>
      </w:r>
      <w:r w:rsidRPr="00716896">
        <w:t>-</w:t>
      </w:r>
      <w:r w:rsidRPr="00716896">
        <w:rPr>
          <w:lang w:val="en-US"/>
        </w:rPr>
        <w:t>IV</w:t>
      </w:r>
      <w:r w:rsidRPr="00716896">
        <w:t xml:space="preserve"> классах в качестве учебного модуля в рамках учебного  «Технология (Труд)»</w:t>
      </w:r>
    </w:p>
    <w:p w:rsidR="00657AA1" w:rsidRDefault="00657AA1" w:rsidP="00657AA1">
      <w:pPr>
        <w:ind w:firstLine="851"/>
        <w:jc w:val="both"/>
      </w:pPr>
      <w:r>
        <w:t>Учебный предмет «Основы религиозных культур и светской этики», утвержденный распоряжением Правительства РФ от 28 января 2012 года№84-р, изучается в 4 классе в объеме 1 часа в неделю за счет компонента ОУ.</w:t>
      </w: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Default="00F41F81" w:rsidP="00657AA1">
      <w:pPr>
        <w:ind w:firstLine="851"/>
        <w:jc w:val="both"/>
      </w:pPr>
    </w:p>
    <w:p w:rsidR="00F41F81" w:rsidRPr="00716896" w:rsidRDefault="00F41F81" w:rsidP="00657AA1">
      <w:pPr>
        <w:ind w:firstLine="851"/>
        <w:jc w:val="both"/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Pr="00ED7A06" w:rsidRDefault="00657AA1" w:rsidP="00657AA1">
      <w:pPr>
        <w:tabs>
          <w:tab w:val="left" w:pos="3615"/>
        </w:tabs>
        <w:jc w:val="center"/>
        <w:rPr>
          <w:b/>
        </w:rPr>
      </w:pPr>
      <w:r w:rsidRPr="00ED7A06">
        <w:rPr>
          <w:b/>
        </w:rPr>
        <w:t>УЧЕБНЫЙ ПЛАН</w:t>
      </w:r>
    </w:p>
    <w:p w:rsidR="00657AA1" w:rsidRPr="00ED7A06" w:rsidRDefault="00657AA1" w:rsidP="00657AA1">
      <w:pPr>
        <w:tabs>
          <w:tab w:val="left" w:pos="3615"/>
        </w:tabs>
        <w:jc w:val="center"/>
        <w:rPr>
          <w:b/>
        </w:rPr>
      </w:pPr>
    </w:p>
    <w:p w:rsidR="00657AA1" w:rsidRPr="00ED7A06" w:rsidRDefault="00657AA1" w:rsidP="00657AA1">
      <w:pPr>
        <w:tabs>
          <w:tab w:val="left" w:pos="3615"/>
        </w:tabs>
        <w:jc w:val="center"/>
      </w:pPr>
      <w:r w:rsidRPr="00ED7A06">
        <w:t>для 4 класс</w:t>
      </w:r>
      <w:r w:rsidR="00ED7A06">
        <w:t>а</w:t>
      </w:r>
      <w:r w:rsidRPr="00ED7A06">
        <w:t xml:space="preserve"> общеобразовательных учреждений(классов)Республики  Татарстан с родным (татарским )языком </w:t>
      </w:r>
      <w:r w:rsidRPr="00ED7A06">
        <w:rPr>
          <w:lang w:val="tt-RU"/>
        </w:rPr>
        <w:t xml:space="preserve"> обучения</w:t>
      </w:r>
    </w:p>
    <w:tbl>
      <w:tblPr>
        <w:tblpPr w:leftFromText="180" w:rightFromText="180" w:vertAnchor="text" w:horzAnchor="margin" w:tblpY="551"/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1737"/>
        <w:gridCol w:w="1560"/>
      </w:tblGrid>
      <w:tr w:rsidR="00657AA1" w:rsidRPr="002D2239" w:rsidTr="00563F70">
        <w:trPr>
          <w:cantSplit/>
          <w:trHeight w:val="367"/>
        </w:trPr>
        <w:tc>
          <w:tcPr>
            <w:tcW w:w="4608" w:type="dxa"/>
            <w:vMerge w:val="restart"/>
          </w:tcPr>
          <w:p w:rsidR="00657AA1" w:rsidRDefault="00657AA1" w:rsidP="00563F70"/>
          <w:p w:rsidR="00657AA1" w:rsidRPr="00C60D97" w:rsidRDefault="00657AA1" w:rsidP="00563F70">
            <w:r>
              <w:t>У</w:t>
            </w:r>
            <w:r w:rsidRPr="00C60D97">
              <w:t>чебные предметы</w:t>
            </w:r>
          </w:p>
        </w:tc>
        <w:tc>
          <w:tcPr>
            <w:tcW w:w="3297" w:type="dxa"/>
            <w:gridSpan w:val="2"/>
            <w:shd w:val="clear" w:color="auto" w:fill="auto"/>
          </w:tcPr>
          <w:p w:rsidR="00657AA1" w:rsidRPr="002D2239" w:rsidRDefault="00657AA1" w:rsidP="00563F70"/>
        </w:tc>
      </w:tr>
      <w:tr w:rsidR="00657AA1" w:rsidRPr="002D2239" w:rsidTr="00563F70">
        <w:trPr>
          <w:cantSplit/>
          <w:trHeight w:val="284"/>
        </w:trPr>
        <w:tc>
          <w:tcPr>
            <w:tcW w:w="4608" w:type="dxa"/>
            <w:vMerge/>
          </w:tcPr>
          <w:p w:rsidR="00657AA1" w:rsidRPr="00C60D97" w:rsidRDefault="00657AA1" w:rsidP="00563F70"/>
        </w:tc>
        <w:tc>
          <w:tcPr>
            <w:tcW w:w="1737" w:type="dxa"/>
          </w:tcPr>
          <w:p w:rsidR="00657AA1" w:rsidRPr="002D2239" w:rsidRDefault="0003576C" w:rsidP="00563F70">
            <w:pPr>
              <w:jc w:val="center"/>
            </w:pPr>
            <w:r>
              <w:t>4</w:t>
            </w:r>
          </w:p>
        </w:tc>
        <w:tc>
          <w:tcPr>
            <w:tcW w:w="1560" w:type="dxa"/>
            <w:shd w:val="clear" w:color="auto" w:fill="FFFFFF"/>
          </w:tcPr>
          <w:p w:rsidR="00657AA1" w:rsidRPr="002D2239" w:rsidRDefault="00657AA1" w:rsidP="00563F70">
            <w:pPr>
              <w:jc w:val="center"/>
            </w:pPr>
            <w:r w:rsidRPr="002D2239">
              <w:t>всего</w:t>
            </w:r>
          </w:p>
        </w:tc>
      </w:tr>
      <w:tr w:rsidR="00657AA1" w:rsidRPr="002D2239" w:rsidTr="00563F70">
        <w:trPr>
          <w:gridAfter w:val="2"/>
          <w:wAfter w:w="3297" w:type="dxa"/>
          <w:cantSplit/>
          <w:trHeight w:val="379"/>
        </w:trPr>
        <w:tc>
          <w:tcPr>
            <w:tcW w:w="4608" w:type="dxa"/>
            <w:vMerge/>
          </w:tcPr>
          <w:p w:rsidR="00657AA1" w:rsidRPr="00C60D97" w:rsidRDefault="00657AA1" w:rsidP="00563F70"/>
        </w:tc>
      </w:tr>
      <w:tr w:rsidR="00657AA1" w:rsidRPr="002D2239" w:rsidTr="00563F70">
        <w:trPr>
          <w:trHeight w:val="172"/>
        </w:trPr>
        <w:tc>
          <w:tcPr>
            <w:tcW w:w="4608" w:type="dxa"/>
          </w:tcPr>
          <w:p w:rsidR="00657AA1" w:rsidRPr="00C60D97" w:rsidRDefault="00657AA1" w:rsidP="00563F70">
            <w:r w:rsidRPr="00C60D97">
              <w:t xml:space="preserve"> Русский язык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102/3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102/3</w:t>
            </w:r>
          </w:p>
        </w:tc>
      </w:tr>
      <w:tr w:rsidR="00657AA1" w:rsidRPr="002D2239" w:rsidTr="00563F70">
        <w:trPr>
          <w:trHeight w:val="411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Литературное чтение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</w:tr>
      <w:tr w:rsidR="00657AA1" w:rsidRPr="002D2239" w:rsidTr="00563F70">
        <w:trPr>
          <w:trHeight w:val="486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Татарский  язык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102/3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102/3</w:t>
            </w:r>
          </w:p>
        </w:tc>
      </w:tr>
      <w:tr w:rsidR="00657AA1" w:rsidRPr="002D2239" w:rsidTr="00563F70">
        <w:trPr>
          <w:trHeight w:val="363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Литературное чтение (тат)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</w:tr>
      <w:tr w:rsidR="00657AA1" w:rsidRPr="002D2239" w:rsidTr="00563F70">
        <w:trPr>
          <w:trHeight w:val="411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Английский язык</w:t>
            </w:r>
          </w:p>
        </w:tc>
        <w:tc>
          <w:tcPr>
            <w:tcW w:w="1737" w:type="dxa"/>
          </w:tcPr>
          <w:p w:rsidR="00657AA1" w:rsidRPr="002D2239" w:rsidRDefault="00657AA1" w:rsidP="00563F70">
            <w:r>
              <w:t xml:space="preserve">         </w:t>
            </w:r>
            <w:r w:rsidRPr="002D2239">
              <w:t>68/2</w:t>
            </w:r>
          </w:p>
        </w:tc>
        <w:tc>
          <w:tcPr>
            <w:tcW w:w="1560" w:type="dxa"/>
          </w:tcPr>
          <w:p w:rsidR="00657AA1" w:rsidRPr="002D2239" w:rsidRDefault="00657AA1" w:rsidP="00563F70">
            <w:r>
              <w:t xml:space="preserve">        </w:t>
            </w:r>
            <w:r w:rsidRPr="002D2239">
              <w:t>68/2</w:t>
            </w:r>
          </w:p>
        </w:tc>
      </w:tr>
      <w:tr w:rsidR="00657AA1" w:rsidRPr="002D2239" w:rsidTr="00563F70">
        <w:trPr>
          <w:trHeight w:val="281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Математика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136/4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136/4</w:t>
            </w:r>
          </w:p>
        </w:tc>
      </w:tr>
      <w:tr w:rsidR="00657AA1" w:rsidRPr="002D2239" w:rsidTr="00563F70">
        <w:trPr>
          <w:trHeight w:val="281"/>
        </w:trPr>
        <w:tc>
          <w:tcPr>
            <w:tcW w:w="4608" w:type="dxa"/>
          </w:tcPr>
          <w:p w:rsidR="00657AA1" w:rsidRPr="00C60D97" w:rsidRDefault="00657AA1" w:rsidP="00563F70">
            <w:r w:rsidRPr="00C60D97">
              <w:t xml:space="preserve">Окружающий мир </w:t>
            </w:r>
            <w:r>
              <w:t>(человек,природа,общество)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</w:tr>
      <w:tr w:rsidR="00ED7A06" w:rsidRPr="002D2239" w:rsidTr="00563F70">
        <w:trPr>
          <w:trHeight w:val="281"/>
        </w:trPr>
        <w:tc>
          <w:tcPr>
            <w:tcW w:w="4608" w:type="dxa"/>
          </w:tcPr>
          <w:p w:rsidR="00ED7A06" w:rsidRPr="00C60D97" w:rsidRDefault="00ED7A06" w:rsidP="00563F70"/>
        </w:tc>
        <w:tc>
          <w:tcPr>
            <w:tcW w:w="1737" w:type="dxa"/>
          </w:tcPr>
          <w:p w:rsidR="00ED7A06" w:rsidRPr="002D2239" w:rsidRDefault="00ED7A06" w:rsidP="00563F70">
            <w:pPr>
              <w:jc w:val="center"/>
            </w:pPr>
          </w:p>
        </w:tc>
        <w:tc>
          <w:tcPr>
            <w:tcW w:w="1560" w:type="dxa"/>
          </w:tcPr>
          <w:p w:rsidR="00ED7A06" w:rsidRPr="002D2239" w:rsidRDefault="00ED7A06" w:rsidP="00563F70">
            <w:pPr>
              <w:jc w:val="center"/>
            </w:pPr>
          </w:p>
        </w:tc>
      </w:tr>
      <w:tr w:rsidR="00657AA1" w:rsidRPr="002D2239" w:rsidTr="00563F70">
        <w:trPr>
          <w:trHeight w:val="284"/>
        </w:trPr>
        <w:tc>
          <w:tcPr>
            <w:tcW w:w="4608" w:type="dxa"/>
          </w:tcPr>
          <w:p w:rsidR="00657AA1" w:rsidRPr="00C60D97" w:rsidRDefault="00657AA1" w:rsidP="00563F70">
            <w:r>
              <w:t>Искусство (М</w:t>
            </w:r>
            <w:r w:rsidRPr="00C60D97">
              <w:t>узыка</w:t>
            </w:r>
            <w:r>
              <w:t>)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34/1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34/1</w:t>
            </w:r>
          </w:p>
        </w:tc>
      </w:tr>
      <w:tr w:rsidR="00657AA1" w:rsidRPr="002D2239" w:rsidTr="00563F70">
        <w:trPr>
          <w:trHeight w:val="300"/>
        </w:trPr>
        <w:tc>
          <w:tcPr>
            <w:tcW w:w="4608" w:type="dxa"/>
          </w:tcPr>
          <w:p w:rsidR="00657AA1" w:rsidRPr="00C60D97" w:rsidRDefault="00657AA1" w:rsidP="00563F70">
            <w:r>
              <w:t>Искусство (ИЗО)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34/1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34/1</w:t>
            </w:r>
          </w:p>
        </w:tc>
      </w:tr>
      <w:tr w:rsidR="00657AA1" w:rsidRPr="002D2239" w:rsidTr="00563F70">
        <w:trPr>
          <w:trHeight w:val="414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Физическая культура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>
              <w:t>102/3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>
              <w:t>102/3</w:t>
            </w:r>
          </w:p>
        </w:tc>
      </w:tr>
      <w:tr w:rsidR="00657AA1" w:rsidRPr="002D2239" w:rsidTr="00563F70">
        <w:trPr>
          <w:trHeight w:val="273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Технология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 w:rsidRPr="002D2239">
              <w:t>68/2</w:t>
            </w:r>
          </w:p>
        </w:tc>
      </w:tr>
      <w:tr w:rsidR="00657AA1" w:rsidRPr="002D2239" w:rsidTr="00563F70">
        <w:trPr>
          <w:trHeight w:val="315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Итого: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  <w:r>
              <w:t>850/25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  <w:r>
              <w:t>850/25</w:t>
            </w:r>
          </w:p>
        </w:tc>
      </w:tr>
      <w:tr w:rsidR="00657AA1" w:rsidRPr="002D2239" w:rsidTr="00563F70">
        <w:trPr>
          <w:trHeight w:val="862"/>
        </w:trPr>
        <w:tc>
          <w:tcPr>
            <w:tcW w:w="4608" w:type="dxa"/>
          </w:tcPr>
          <w:p w:rsidR="00657AA1" w:rsidRPr="00C60D97" w:rsidRDefault="00657AA1" w:rsidP="00563F70">
            <w:r w:rsidRPr="00C60D97">
              <w:t>Компонент образовательного учреждения (6-</w:t>
            </w:r>
            <w:r>
              <w:t>д</w:t>
            </w:r>
            <w:r w:rsidRPr="00C60D97">
              <w:t>невная учебная неделя)</w:t>
            </w:r>
          </w:p>
        </w:tc>
        <w:tc>
          <w:tcPr>
            <w:tcW w:w="1737" w:type="dxa"/>
          </w:tcPr>
          <w:p w:rsidR="00657AA1" w:rsidRPr="002D2239" w:rsidRDefault="00657AA1" w:rsidP="00563F70">
            <w:pPr>
              <w:jc w:val="center"/>
            </w:pPr>
          </w:p>
          <w:p w:rsidR="00657AA1" w:rsidRPr="002D2239" w:rsidRDefault="00657AA1" w:rsidP="00563F70">
            <w:pPr>
              <w:jc w:val="center"/>
            </w:pPr>
            <w:r>
              <w:t>34/</w:t>
            </w:r>
            <w:r w:rsidRPr="002D2239">
              <w:t>1</w:t>
            </w:r>
          </w:p>
        </w:tc>
        <w:tc>
          <w:tcPr>
            <w:tcW w:w="1560" w:type="dxa"/>
          </w:tcPr>
          <w:p w:rsidR="00657AA1" w:rsidRPr="002D2239" w:rsidRDefault="00657AA1" w:rsidP="00563F70">
            <w:pPr>
              <w:jc w:val="center"/>
            </w:pPr>
          </w:p>
          <w:p w:rsidR="00657AA1" w:rsidRPr="002D2239" w:rsidRDefault="00657AA1" w:rsidP="00563F70">
            <w:pPr>
              <w:jc w:val="center"/>
            </w:pPr>
            <w:r>
              <w:t>34/</w:t>
            </w:r>
            <w:r w:rsidRPr="002D2239">
              <w:t>1</w:t>
            </w:r>
          </w:p>
        </w:tc>
      </w:tr>
      <w:tr w:rsidR="00ED7A06" w:rsidRPr="002D2239" w:rsidTr="00563F70">
        <w:trPr>
          <w:trHeight w:val="303"/>
        </w:trPr>
        <w:tc>
          <w:tcPr>
            <w:tcW w:w="4608" w:type="dxa"/>
          </w:tcPr>
          <w:p w:rsidR="00ED7A06" w:rsidRPr="00C60D97" w:rsidRDefault="00ED7A06" w:rsidP="00ED7A06">
            <w:r>
              <w:rPr>
                <w:sz w:val="22"/>
                <w:szCs w:val="22"/>
              </w:rPr>
              <w:t>Основы религиозных культур и светской этики</w:t>
            </w:r>
          </w:p>
        </w:tc>
        <w:tc>
          <w:tcPr>
            <w:tcW w:w="1737" w:type="dxa"/>
          </w:tcPr>
          <w:p w:rsidR="00ED7A06" w:rsidRPr="002D2239" w:rsidRDefault="00ED7A06" w:rsidP="00ED7A06">
            <w:pPr>
              <w:jc w:val="center"/>
            </w:pPr>
            <w:r>
              <w:t>34/1</w:t>
            </w:r>
          </w:p>
        </w:tc>
        <w:tc>
          <w:tcPr>
            <w:tcW w:w="1560" w:type="dxa"/>
          </w:tcPr>
          <w:p w:rsidR="00ED7A06" w:rsidRPr="002D2239" w:rsidRDefault="00ED7A06" w:rsidP="00ED7A06">
            <w:pPr>
              <w:jc w:val="center"/>
            </w:pPr>
            <w:r>
              <w:t>34/1</w:t>
            </w:r>
          </w:p>
        </w:tc>
      </w:tr>
      <w:tr w:rsidR="00ED7A06" w:rsidRPr="002D2239" w:rsidTr="00563F70">
        <w:trPr>
          <w:trHeight w:val="513"/>
        </w:trPr>
        <w:tc>
          <w:tcPr>
            <w:tcW w:w="4608" w:type="dxa"/>
          </w:tcPr>
          <w:p w:rsidR="00ED7A06" w:rsidRPr="00C60D97" w:rsidRDefault="00ED7A06" w:rsidP="00ED7A06">
            <w:r w:rsidRPr="00C60D97">
              <w:t>Предельно допустимая учебная нагрузка при 6 – дневной учебной неделе</w:t>
            </w:r>
          </w:p>
        </w:tc>
        <w:tc>
          <w:tcPr>
            <w:tcW w:w="1737" w:type="dxa"/>
          </w:tcPr>
          <w:p w:rsidR="00ED7A06" w:rsidRPr="002D2239" w:rsidRDefault="00ED7A06" w:rsidP="00ED7A06">
            <w:pPr>
              <w:jc w:val="center"/>
            </w:pPr>
            <w:r>
              <w:t>884/26</w:t>
            </w:r>
          </w:p>
        </w:tc>
        <w:tc>
          <w:tcPr>
            <w:tcW w:w="1560" w:type="dxa"/>
          </w:tcPr>
          <w:p w:rsidR="00ED7A06" w:rsidRPr="002D2239" w:rsidRDefault="00ED7A06" w:rsidP="00ED7A06">
            <w:pPr>
              <w:jc w:val="center"/>
            </w:pPr>
            <w:r>
              <w:t>884/26</w:t>
            </w:r>
          </w:p>
        </w:tc>
      </w:tr>
      <w:tr w:rsidR="00ED7A06" w:rsidRPr="002D2239" w:rsidTr="00563F70">
        <w:trPr>
          <w:trHeight w:val="513"/>
        </w:trPr>
        <w:tc>
          <w:tcPr>
            <w:tcW w:w="4608" w:type="dxa"/>
          </w:tcPr>
          <w:p w:rsidR="00ED7A06" w:rsidRPr="00C60D97" w:rsidRDefault="00ED7A06" w:rsidP="00ED7A06"/>
        </w:tc>
        <w:tc>
          <w:tcPr>
            <w:tcW w:w="1737" w:type="dxa"/>
          </w:tcPr>
          <w:p w:rsidR="00ED7A06" w:rsidRDefault="00ED7A06" w:rsidP="00ED7A06">
            <w:pPr>
              <w:jc w:val="center"/>
            </w:pPr>
          </w:p>
        </w:tc>
        <w:tc>
          <w:tcPr>
            <w:tcW w:w="1560" w:type="dxa"/>
          </w:tcPr>
          <w:p w:rsidR="00ED7A06" w:rsidRPr="002D2239" w:rsidRDefault="00ED7A06" w:rsidP="00ED7A06">
            <w:pPr>
              <w:jc w:val="center"/>
            </w:pPr>
          </w:p>
        </w:tc>
      </w:tr>
    </w:tbl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ED7A06" w:rsidRDefault="00ED7A06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657AA1" w:rsidRDefault="00F41F81" w:rsidP="00342A2D">
      <w:pPr>
        <w:jc w:val="center"/>
        <w:rPr>
          <w:b/>
          <w:color w:val="000000"/>
          <w:spacing w:val="-6"/>
          <w:sz w:val="28"/>
          <w:szCs w:val="28"/>
        </w:rPr>
      </w:pPr>
      <w:r w:rsidRPr="00716896">
        <w:rPr>
          <w:b/>
        </w:rPr>
        <w:t>Поясните</w:t>
      </w:r>
      <w:r>
        <w:rPr>
          <w:b/>
        </w:rPr>
        <w:t>льная записка к учебному плану  6-11</w:t>
      </w:r>
      <w:r w:rsidRPr="00716896">
        <w:rPr>
          <w:b/>
        </w:rPr>
        <w:t xml:space="preserve"> класс</w:t>
      </w:r>
      <w:r>
        <w:rPr>
          <w:b/>
        </w:rPr>
        <w:t>ов</w:t>
      </w:r>
    </w:p>
    <w:p w:rsidR="00657AA1" w:rsidRPr="00AF5A45" w:rsidRDefault="00657AA1" w:rsidP="00342A2D">
      <w:pPr>
        <w:jc w:val="center"/>
        <w:rPr>
          <w:b/>
          <w:color w:val="000000"/>
          <w:spacing w:val="-6"/>
          <w:sz w:val="28"/>
          <w:szCs w:val="28"/>
        </w:rPr>
      </w:pPr>
    </w:p>
    <w:p w:rsidR="00342A2D" w:rsidRDefault="00342A2D" w:rsidP="00342A2D">
      <w:pPr>
        <w:jc w:val="both"/>
        <w:rPr>
          <w:color w:val="000000"/>
          <w:spacing w:val="-6"/>
        </w:rPr>
      </w:pPr>
      <w:r>
        <w:rPr>
          <w:color w:val="000000"/>
          <w:spacing w:val="-6"/>
        </w:rPr>
        <w:t xml:space="preserve">         Учебный план  М</w:t>
      </w:r>
      <w:r w:rsidR="00612FB8">
        <w:rPr>
          <w:color w:val="000000"/>
          <w:spacing w:val="-6"/>
        </w:rPr>
        <w:t>Б</w:t>
      </w:r>
      <w:r>
        <w:rPr>
          <w:color w:val="000000"/>
          <w:spacing w:val="-6"/>
        </w:rPr>
        <w:t>ОУ «</w:t>
      </w:r>
      <w:r w:rsidR="0079514C">
        <w:rPr>
          <w:color w:val="000000"/>
          <w:spacing w:val="-6"/>
        </w:rPr>
        <w:t>Исаков</w:t>
      </w:r>
      <w:r>
        <w:rPr>
          <w:color w:val="000000"/>
          <w:spacing w:val="-6"/>
        </w:rPr>
        <w:t xml:space="preserve">ская </w:t>
      </w:r>
      <w:r w:rsidR="0079514C">
        <w:rPr>
          <w:color w:val="000000"/>
          <w:spacing w:val="-6"/>
        </w:rPr>
        <w:t>средня</w:t>
      </w:r>
      <w:r>
        <w:rPr>
          <w:color w:val="000000"/>
          <w:spacing w:val="-6"/>
        </w:rPr>
        <w:t xml:space="preserve">я общеобразовательная школа Буинского </w:t>
      </w:r>
      <w:r w:rsidR="00612FB8">
        <w:rPr>
          <w:color w:val="000000"/>
          <w:spacing w:val="-6"/>
        </w:rPr>
        <w:t xml:space="preserve">муниципального </w:t>
      </w:r>
      <w:r>
        <w:rPr>
          <w:color w:val="000000"/>
          <w:spacing w:val="-6"/>
        </w:rPr>
        <w:t xml:space="preserve">района  Республики Татарстан» разработан  </w:t>
      </w:r>
      <w:r w:rsidR="00314461">
        <w:rPr>
          <w:color w:val="000000"/>
          <w:spacing w:val="-6"/>
        </w:rPr>
        <w:t>в соответствии с приказами</w:t>
      </w:r>
      <w:r>
        <w:rPr>
          <w:color w:val="000000"/>
          <w:spacing w:val="-6"/>
        </w:rPr>
        <w:t xml:space="preserve"> Министерства образования </w:t>
      </w:r>
      <w:r w:rsidR="00314461">
        <w:rPr>
          <w:color w:val="000000"/>
          <w:spacing w:val="-6"/>
        </w:rPr>
        <w:t xml:space="preserve">и науки </w:t>
      </w:r>
      <w:r>
        <w:rPr>
          <w:color w:val="000000"/>
          <w:spacing w:val="-6"/>
        </w:rPr>
        <w:t>Российской Федерации  №1312  от 9 марта 2004 года</w:t>
      </w:r>
      <w:r w:rsidR="00314461">
        <w:rPr>
          <w:color w:val="000000"/>
          <w:spacing w:val="-6"/>
        </w:rPr>
        <w:t xml:space="preserve">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</w:t>
      </w:r>
      <w:r>
        <w:rPr>
          <w:color w:val="000000"/>
          <w:spacing w:val="-6"/>
        </w:rPr>
        <w:t xml:space="preserve">, </w:t>
      </w:r>
      <w:r w:rsidR="00314461">
        <w:rPr>
          <w:color w:val="000000"/>
          <w:spacing w:val="-6"/>
        </w:rPr>
        <w:t xml:space="preserve"> от 05.03.2004 № 1089 «</w:t>
      </w:r>
      <w:r w:rsidR="002F1122">
        <w:rPr>
          <w:color w:val="000000"/>
          <w:spacing w:val="-6"/>
        </w:rPr>
        <w:t>О</w:t>
      </w:r>
      <w:r w:rsidR="00314461">
        <w:rPr>
          <w:color w:val="000000"/>
          <w:spacing w:val="-6"/>
        </w:rPr>
        <w:t>б утверждении федерального компонента государственных образовательных стандартов начального общего, основного общего и среднего (полного)</w:t>
      </w:r>
      <w:r w:rsidR="002F1122">
        <w:rPr>
          <w:color w:val="000000"/>
          <w:spacing w:val="-6"/>
        </w:rPr>
        <w:t xml:space="preserve"> общего образования»  приказами МО и Н РТ №</w:t>
      </w:r>
      <w:r w:rsidR="00D74730">
        <w:rPr>
          <w:color w:val="000000"/>
          <w:spacing w:val="-6"/>
        </w:rPr>
        <w:t xml:space="preserve"> 4165</w:t>
      </w:r>
      <w:r w:rsidR="002F1122">
        <w:rPr>
          <w:color w:val="000000"/>
          <w:spacing w:val="-6"/>
        </w:rPr>
        <w:t>/1</w:t>
      </w:r>
      <w:r w:rsidR="00D74730">
        <w:rPr>
          <w:color w:val="000000"/>
          <w:spacing w:val="-6"/>
        </w:rPr>
        <w:t>2</w:t>
      </w:r>
      <w:r w:rsidR="002F1122">
        <w:rPr>
          <w:color w:val="000000"/>
          <w:spacing w:val="-6"/>
        </w:rPr>
        <w:t xml:space="preserve"> от </w:t>
      </w:r>
      <w:r w:rsidR="00D74730">
        <w:rPr>
          <w:color w:val="000000"/>
          <w:spacing w:val="-6"/>
        </w:rPr>
        <w:t>10</w:t>
      </w:r>
      <w:r w:rsidR="002F1122">
        <w:rPr>
          <w:color w:val="000000"/>
          <w:spacing w:val="-6"/>
        </w:rPr>
        <w:t>.0</w:t>
      </w:r>
      <w:r w:rsidR="00D74730">
        <w:rPr>
          <w:color w:val="000000"/>
          <w:spacing w:val="-6"/>
        </w:rPr>
        <w:t>7</w:t>
      </w:r>
      <w:r w:rsidR="002F1122">
        <w:rPr>
          <w:color w:val="000000"/>
          <w:spacing w:val="-6"/>
        </w:rPr>
        <w:t>.201</w:t>
      </w:r>
      <w:r w:rsidR="00D74730">
        <w:rPr>
          <w:color w:val="000000"/>
          <w:spacing w:val="-6"/>
        </w:rPr>
        <w:t>2</w:t>
      </w:r>
      <w:r w:rsidR="002F1122">
        <w:rPr>
          <w:color w:val="000000"/>
          <w:spacing w:val="-6"/>
        </w:rPr>
        <w:t xml:space="preserve"> года «Об утверждении регионального базисного  </w:t>
      </w:r>
      <w:r w:rsidR="002F1122">
        <w:rPr>
          <w:color w:val="000000"/>
        </w:rPr>
        <w:t>учебного плана для ОУ РТ, реализующих программы среднего (полного) общего образования», №</w:t>
      </w:r>
      <w:r w:rsidR="00D74730">
        <w:rPr>
          <w:color w:val="000000"/>
        </w:rPr>
        <w:t>4154</w:t>
      </w:r>
      <w:r w:rsidR="002F1122">
        <w:rPr>
          <w:color w:val="000000"/>
        </w:rPr>
        <w:t>/1</w:t>
      </w:r>
      <w:r w:rsidR="00D74730">
        <w:rPr>
          <w:color w:val="000000"/>
        </w:rPr>
        <w:t>2</w:t>
      </w:r>
      <w:r w:rsidR="002F1122">
        <w:rPr>
          <w:color w:val="000000"/>
        </w:rPr>
        <w:t xml:space="preserve"> от </w:t>
      </w:r>
      <w:r w:rsidR="00D74730">
        <w:rPr>
          <w:color w:val="000000"/>
        </w:rPr>
        <w:t>09</w:t>
      </w:r>
      <w:r w:rsidR="002F1122">
        <w:rPr>
          <w:color w:val="000000"/>
        </w:rPr>
        <w:t>.0</w:t>
      </w:r>
      <w:r w:rsidR="00D74730">
        <w:rPr>
          <w:color w:val="000000"/>
        </w:rPr>
        <w:t>7</w:t>
      </w:r>
      <w:r w:rsidR="002F1122">
        <w:rPr>
          <w:color w:val="000000"/>
        </w:rPr>
        <w:t>.201</w:t>
      </w:r>
      <w:r w:rsidR="00D74730">
        <w:rPr>
          <w:color w:val="000000"/>
        </w:rPr>
        <w:t>2</w:t>
      </w:r>
      <w:r w:rsidR="002F1122">
        <w:rPr>
          <w:color w:val="000000"/>
        </w:rPr>
        <w:t xml:space="preserve"> г. «Об утверждении базисного и примерных учебных планов для образовательных учреждений РТ, реализующих программы начального общего и основного</w:t>
      </w:r>
      <w:r w:rsidR="0079514C">
        <w:rPr>
          <w:color w:val="000000"/>
        </w:rPr>
        <w:t xml:space="preserve"> </w:t>
      </w:r>
      <w:r w:rsidR="002F1122">
        <w:rPr>
          <w:color w:val="000000"/>
        </w:rPr>
        <w:t>общего</w:t>
      </w:r>
      <w:r w:rsidR="0079514C">
        <w:rPr>
          <w:color w:val="000000"/>
        </w:rPr>
        <w:t>, среднего (полного) общего</w:t>
      </w:r>
      <w:r w:rsidR="002F1122">
        <w:rPr>
          <w:color w:val="000000"/>
        </w:rPr>
        <w:t xml:space="preserve"> образования»,</w:t>
      </w:r>
      <w:r w:rsidR="002F1122">
        <w:rPr>
          <w:color w:val="000000"/>
          <w:spacing w:val="-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pacing w:val="-6"/>
        </w:rPr>
        <w:t>Закона Р</w:t>
      </w:r>
      <w:r w:rsidR="002F1122">
        <w:rPr>
          <w:color w:val="000000"/>
          <w:spacing w:val="-6"/>
        </w:rPr>
        <w:t>Т</w:t>
      </w:r>
      <w:r>
        <w:rPr>
          <w:color w:val="000000"/>
          <w:spacing w:val="-6"/>
        </w:rPr>
        <w:t xml:space="preserve"> </w:t>
      </w:r>
      <w:r w:rsidR="008E22E6"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«О государственных языках Республики Татарстан</w:t>
      </w:r>
      <w:r w:rsidR="002F1122">
        <w:rPr>
          <w:color w:val="000000"/>
          <w:spacing w:val="-6"/>
        </w:rPr>
        <w:t xml:space="preserve">» </w:t>
      </w:r>
      <w:r>
        <w:rPr>
          <w:color w:val="000000"/>
          <w:spacing w:val="-6"/>
        </w:rPr>
        <w:t xml:space="preserve"> и в соответствии с правилами и нормативами Сан Пин.</w:t>
      </w:r>
    </w:p>
    <w:p w:rsidR="008E22E6" w:rsidRPr="008E22E6" w:rsidRDefault="008E22E6" w:rsidP="008E22E6">
      <w:pPr>
        <w:pStyle w:val="Style8"/>
        <w:widowControl/>
        <w:spacing w:line="240" w:lineRule="auto"/>
        <w:ind w:firstLine="550"/>
        <w:rPr>
          <w:rStyle w:val="FontStyle22"/>
          <w:sz w:val="24"/>
          <w:szCs w:val="24"/>
        </w:rPr>
      </w:pPr>
      <w:r w:rsidRPr="008E22E6">
        <w:rPr>
          <w:rStyle w:val="FontStyle22"/>
          <w:sz w:val="24"/>
          <w:szCs w:val="24"/>
        </w:rPr>
        <w:t xml:space="preserve">В соответствии со ст. 17 Федерального закона от 1 декабря </w:t>
      </w:r>
      <w:smartTag w:uri="urn:schemas-microsoft-com:office:smarttags" w:element="metricconverter">
        <w:smartTagPr>
          <w:attr w:name="ProductID" w:val="2007 г"/>
        </w:smartTagPr>
        <w:r w:rsidRPr="008E22E6">
          <w:rPr>
            <w:rStyle w:val="FontStyle22"/>
            <w:sz w:val="24"/>
            <w:szCs w:val="24"/>
          </w:rPr>
          <w:t>2007 г</w:t>
        </w:r>
      </w:smartTag>
      <w:r w:rsidRPr="008E22E6">
        <w:rPr>
          <w:rStyle w:val="FontStyle22"/>
          <w:sz w:val="24"/>
          <w:szCs w:val="24"/>
        </w:rPr>
        <w:t>. № 309-ФЗ «О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стандарта» прием на обучение в соответствии с государственными образовательными стандартами в имеющих государственную аккредитацию образовательных учреждениях прекратился 30 декабря 2010 года.</w:t>
      </w:r>
    </w:p>
    <w:p w:rsidR="008E22E6" w:rsidRPr="008E22E6" w:rsidRDefault="008E22E6" w:rsidP="008E22E6">
      <w:pPr>
        <w:pStyle w:val="Style8"/>
        <w:widowControl/>
        <w:spacing w:line="240" w:lineRule="auto"/>
        <w:rPr>
          <w:rStyle w:val="FontStyle22"/>
          <w:sz w:val="24"/>
          <w:szCs w:val="24"/>
        </w:rPr>
      </w:pPr>
      <w:r w:rsidRPr="008E22E6">
        <w:rPr>
          <w:rStyle w:val="FontStyle22"/>
          <w:sz w:val="24"/>
          <w:szCs w:val="24"/>
        </w:rPr>
        <w:t>Обучение лиц, зачисленных до 31 декабря 2010 года в имеющие государственную аккредитацию образовательные учреждения для обучения по основным образовательным программам в соответствии с государственными образовательными стандартами, осуществляется в соответствии с указанными стандартами до завершения обучения.</w:t>
      </w:r>
    </w:p>
    <w:p w:rsidR="00292C08" w:rsidRPr="00AA1620" w:rsidRDefault="00292C08" w:rsidP="00292C08">
      <w:pPr>
        <w:shd w:val="clear" w:color="auto" w:fill="FFFFFF"/>
        <w:jc w:val="both"/>
      </w:pPr>
      <w:r w:rsidRPr="00AA1620">
        <w:rPr>
          <w:color w:val="000000"/>
        </w:rPr>
        <w:tab/>
      </w:r>
      <w:r w:rsidRPr="00292C08">
        <w:rPr>
          <w:b/>
          <w:color w:val="000000"/>
        </w:rPr>
        <w:t>У</w:t>
      </w:r>
      <w:r w:rsidRPr="00AA1620">
        <w:rPr>
          <w:b/>
          <w:color w:val="000000"/>
        </w:rPr>
        <w:t xml:space="preserve">чебный план для </w:t>
      </w:r>
      <w:r w:rsidRPr="00AA1620">
        <w:rPr>
          <w:b/>
          <w:color w:val="000000"/>
          <w:lang w:val="en-US"/>
        </w:rPr>
        <w:t>V</w:t>
      </w:r>
      <w:r w:rsidR="00F41F81">
        <w:rPr>
          <w:b/>
          <w:color w:val="000000"/>
          <w:lang w:val="en-US"/>
        </w:rPr>
        <w:t>I</w:t>
      </w:r>
      <w:r w:rsidRPr="00AA1620">
        <w:rPr>
          <w:b/>
          <w:color w:val="000000"/>
        </w:rPr>
        <w:t>-</w:t>
      </w:r>
      <w:r w:rsidRPr="00AA1620">
        <w:rPr>
          <w:b/>
          <w:color w:val="000000"/>
          <w:lang w:val="en-US"/>
        </w:rPr>
        <w:t>IX</w:t>
      </w:r>
      <w:r w:rsidRPr="00AA1620">
        <w:rPr>
          <w:b/>
          <w:color w:val="000000"/>
        </w:rPr>
        <w:t xml:space="preserve"> классов</w:t>
      </w:r>
      <w:r w:rsidRPr="00AA1620">
        <w:rPr>
          <w:color w:val="000000"/>
        </w:rPr>
        <w:t xml:space="preserve"> </w:t>
      </w:r>
      <w:r>
        <w:rPr>
          <w:color w:val="000000"/>
        </w:rPr>
        <w:t xml:space="preserve">составлен на основе Базисного учебного плана для 5-9 классов общеобразовательных учреждений Республики Татарстан и </w:t>
      </w:r>
      <w:r w:rsidRPr="00AA1620">
        <w:rPr>
          <w:color w:val="000000"/>
        </w:rPr>
        <w:t xml:space="preserve">ориентирован на 5-летний нормативный срок освоения образовательных программ </w:t>
      </w:r>
      <w:r w:rsidRPr="00AA1620">
        <w:rPr>
          <w:iCs/>
          <w:color w:val="000000"/>
        </w:rPr>
        <w:t xml:space="preserve">основного общего образования </w:t>
      </w:r>
      <w:r w:rsidRPr="00AA1620">
        <w:rPr>
          <w:color w:val="000000"/>
        </w:rPr>
        <w:t xml:space="preserve">и ориентирован </w:t>
      </w:r>
      <w:r w:rsidR="001A730B">
        <w:rPr>
          <w:color w:val="000000"/>
        </w:rPr>
        <w:t xml:space="preserve"> в </w:t>
      </w:r>
      <w:r w:rsidR="00F41F81">
        <w:rPr>
          <w:color w:val="000000"/>
        </w:rPr>
        <w:t>6</w:t>
      </w:r>
      <w:r w:rsidR="001A730B">
        <w:rPr>
          <w:color w:val="000000"/>
        </w:rPr>
        <w:t xml:space="preserve">-8 классах </w:t>
      </w:r>
      <w:r w:rsidRPr="00AA1620">
        <w:rPr>
          <w:color w:val="000000"/>
        </w:rPr>
        <w:t xml:space="preserve">на </w:t>
      </w:r>
      <w:r w:rsidRPr="00AA1620">
        <w:rPr>
          <w:iCs/>
          <w:color w:val="000000"/>
        </w:rPr>
        <w:t xml:space="preserve">35 </w:t>
      </w:r>
      <w:r w:rsidRPr="00AA1620">
        <w:rPr>
          <w:color w:val="000000"/>
        </w:rPr>
        <w:t>учебных недель</w:t>
      </w:r>
      <w:r w:rsidR="001A730B">
        <w:rPr>
          <w:color w:val="000000"/>
        </w:rPr>
        <w:t>,а в 9 классе –на 34 учебных недель</w:t>
      </w:r>
      <w:r w:rsidRPr="00AA1620">
        <w:rPr>
          <w:color w:val="000000"/>
        </w:rPr>
        <w:t xml:space="preserve"> в год. Продолжительность урока - 45 минут</w:t>
      </w:r>
      <w:r>
        <w:rPr>
          <w:color w:val="000000"/>
        </w:rPr>
        <w:t>.</w:t>
      </w:r>
    </w:p>
    <w:p w:rsidR="00342A2D" w:rsidRDefault="00342A2D" w:rsidP="00342A2D">
      <w:pPr>
        <w:jc w:val="both"/>
        <w:rPr>
          <w:color w:val="000000"/>
          <w:spacing w:val="-6"/>
        </w:rPr>
      </w:pPr>
      <w:r>
        <w:rPr>
          <w:color w:val="000000"/>
          <w:spacing w:val="-6"/>
        </w:rPr>
        <w:t xml:space="preserve">        Школа осуществляет обучение и воспитание в интересах личности, общества, государства, обеспечивает охрану здоровья и создание благоприятных условий для  всестороннего развития личности, в том числе возможности удовлетворения потребности обучающегося в самообразовании и получении дополнительного образования.</w:t>
      </w:r>
    </w:p>
    <w:p w:rsidR="00342A2D" w:rsidRDefault="00342A2D" w:rsidP="00342A2D">
      <w:pPr>
        <w:jc w:val="both"/>
        <w:rPr>
          <w:color w:val="000000"/>
          <w:spacing w:val="-6"/>
        </w:rPr>
      </w:pPr>
      <w:r>
        <w:rPr>
          <w:color w:val="000000"/>
          <w:spacing w:val="-6"/>
        </w:rPr>
        <w:t xml:space="preserve">        Основной задачей является реализация образовательных программ начального общего и основного общего образования.</w:t>
      </w:r>
    </w:p>
    <w:p w:rsidR="00C01B63" w:rsidRDefault="00342A2D" w:rsidP="00342A2D">
      <w:pPr>
        <w:jc w:val="both"/>
        <w:rPr>
          <w:color w:val="000000"/>
          <w:spacing w:val="-6"/>
        </w:rPr>
      </w:pPr>
      <w:r>
        <w:rPr>
          <w:color w:val="000000"/>
          <w:spacing w:val="-6"/>
        </w:rPr>
        <w:t xml:space="preserve">           Школа работает в одну смену. </w:t>
      </w:r>
      <w:r w:rsidR="00C01B63">
        <w:rPr>
          <w:color w:val="000000"/>
          <w:spacing w:val="-6"/>
        </w:rPr>
        <w:t xml:space="preserve"> (Режим работы школы прилагается).</w:t>
      </w:r>
    </w:p>
    <w:p w:rsidR="00342A2D" w:rsidRDefault="00342A2D" w:rsidP="00342A2D">
      <w:pPr>
        <w:jc w:val="both"/>
        <w:rPr>
          <w:color w:val="000000"/>
          <w:spacing w:val="-6"/>
        </w:rPr>
      </w:pPr>
      <w:r>
        <w:rPr>
          <w:color w:val="000000"/>
          <w:spacing w:val="-6"/>
        </w:rPr>
        <w:t xml:space="preserve">        Предельно допустимая учебная нагрузка школьников соответствует нормативам, инвариантная часть учебного плана сохранена без изменений.</w:t>
      </w:r>
    </w:p>
    <w:p w:rsidR="00B57AC2" w:rsidRDefault="00E71AF2" w:rsidP="00342A2D">
      <w:pPr>
        <w:jc w:val="both"/>
        <w:rPr>
          <w:color w:val="000000"/>
          <w:spacing w:val="-6"/>
        </w:rPr>
      </w:pPr>
      <w:r w:rsidRPr="00AA1620">
        <w:rPr>
          <w:b/>
          <w:iCs/>
          <w:color w:val="000000"/>
        </w:rPr>
        <w:t>Национально-региональный компонент</w:t>
      </w:r>
      <w:r w:rsidRPr="00AA1620">
        <w:rPr>
          <w:iCs/>
          <w:color w:val="000000"/>
        </w:rPr>
        <w:t xml:space="preserve"> </w:t>
      </w:r>
      <w:r w:rsidRPr="00AA1620">
        <w:rPr>
          <w:color w:val="000000"/>
        </w:rPr>
        <w:t>используется для изучения татарского языка как государственного, татарской литературы, истории татарского народа и Татарстана и установлен на основе Конституции РТ, Закона РТ «О государственных языках Республики Татарстан и других языках в Республике Татарстан», Закона РТ «Об образовании».</w:t>
      </w:r>
    </w:p>
    <w:p w:rsidR="001F522E" w:rsidRPr="001F522E" w:rsidRDefault="00342A2D" w:rsidP="001F522E">
      <w:pPr>
        <w:pStyle w:val="Style8"/>
        <w:widowControl/>
        <w:spacing w:line="240" w:lineRule="auto"/>
        <w:rPr>
          <w:rStyle w:val="FontStyle22"/>
          <w:sz w:val="22"/>
          <w:szCs w:val="22"/>
        </w:rPr>
      </w:pPr>
      <w:r>
        <w:rPr>
          <w:color w:val="000000"/>
          <w:spacing w:val="-6"/>
        </w:rPr>
        <w:t xml:space="preserve">       </w:t>
      </w:r>
      <w:r w:rsidR="001F522E" w:rsidRPr="001F522E">
        <w:rPr>
          <w:rStyle w:val="FontStyle22"/>
          <w:sz w:val="22"/>
          <w:szCs w:val="22"/>
        </w:rPr>
        <w:t xml:space="preserve">Учебный предмет </w:t>
      </w:r>
      <w:r w:rsidR="001F522E" w:rsidRPr="001F522E">
        <w:rPr>
          <w:rStyle w:val="FontStyle26"/>
          <w:sz w:val="22"/>
          <w:szCs w:val="22"/>
        </w:rPr>
        <w:t xml:space="preserve">«Иностранный язык» </w:t>
      </w:r>
      <w:r w:rsidR="001F522E" w:rsidRPr="001F522E">
        <w:rPr>
          <w:rStyle w:val="FontStyle22"/>
          <w:sz w:val="22"/>
          <w:szCs w:val="22"/>
        </w:rPr>
        <w:t>изучается V</w:t>
      </w:r>
      <w:r w:rsidR="00F41F81">
        <w:rPr>
          <w:rStyle w:val="FontStyle22"/>
          <w:sz w:val="22"/>
          <w:szCs w:val="22"/>
        </w:rPr>
        <w:t>I</w:t>
      </w:r>
      <w:r w:rsidR="001F522E" w:rsidRPr="001F522E">
        <w:rPr>
          <w:rStyle w:val="FontStyle22"/>
          <w:sz w:val="22"/>
          <w:szCs w:val="22"/>
        </w:rPr>
        <w:t xml:space="preserve"> по IX класс по 3 часа в неделю. Предложенный объем учебного времени достаточен для освоения иностранного языка на функциональном уровне. Изучение второго иностранного языка не входит в сетку часов БУП РТ, финансируемого за счет бюджетных средств.</w:t>
      </w:r>
    </w:p>
    <w:p w:rsidR="001F522E" w:rsidRPr="001F522E" w:rsidRDefault="00F41F81" w:rsidP="001F522E">
      <w:pPr>
        <w:pStyle w:val="Style8"/>
        <w:widowControl/>
        <w:spacing w:line="240" w:lineRule="auto"/>
        <w:rPr>
          <w:rStyle w:val="FontStyle22"/>
          <w:sz w:val="22"/>
          <w:szCs w:val="22"/>
        </w:rPr>
      </w:pPr>
      <w:r w:rsidRPr="001F522E">
        <w:rPr>
          <w:rStyle w:val="FontStyle26"/>
          <w:sz w:val="22"/>
          <w:szCs w:val="22"/>
        </w:rPr>
        <w:t xml:space="preserve"> </w:t>
      </w:r>
      <w:r w:rsidR="001F522E" w:rsidRPr="001F522E">
        <w:rPr>
          <w:rStyle w:val="FontStyle26"/>
          <w:sz w:val="22"/>
          <w:szCs w:val="22"/>
        </w:rPr>
        <w:t xml:space="preserve">«Информатика и информационно-коммуникационные технологии (ИКТ)», </w:t>
      </w:r>
      <w:r w:rsidR="001F522E" w:rsidRPr="001F522E">
        <w:rPr>
          <w:rStyle w:val="FontStyle22"/>
          <w:sz w:val="22"/>
          <w:szCs w:val="22"/>
        </w:rPr>
        <w:t xml:space="preserve">направленные на обеспечение всеобщей компьютерной грамотности, изучаются в </w:t>
      </w:r>
      <w:r w:rsidR="001F522E" w:rsidRPr="001F522E">
        <w:rPr>
          <w:rStyle w:val="FontStyle22"/>
          <w:sz w:val="22"/>
          <w:szCs w:val="22"/>
          <w:lang w:val="en-US"/>
        </w:rPr>
        <w:t>III</w:t>
      </w:r>
      <w:r w:rsidR="001F522E" w:rsidRPr="001F522E">
        <w:rPr>
          <w:rStyle w:val="FontStyle22"/>
          <w:sz w:val="22"/>
          <w:szCs w:val="22"/>
        </w:rPr>
        <w:t>-</w:t>
      </w:r>
      <w:r w:rsidR="001F522E" w:rsidRPr="001F522E">
        <w:rPr>
          <w:rStyle w:val="FontStyle22"/>
          <w:sz w:val="22"/>
          <w:szCs w:val="22"/>
          <w:lang w:val="en-US"/>
        </w:rPr>
        <w:t>IV</w:t>
      </w:r>
      <w:r w:rsidR="001F522E" w:rsidRPr="001F522E">
        <w:rPr>
          <w:rStyle w:val="FontStyle22"/>
          <w:sz w:val="22"/>
          <w:szCs w:val="22"/>
        </w:rPr>
        <w:t xml:space="preserve"> классах в качестве учебного модуля в рамках учебного предмета «Технология (Труд)» и с VIII класса - как самостоятельный учебный предмет.</w:t>
      </w:r>
    </w:p>
    <w:p w:rsidR="001F522E" w:rsidRPr="001F522E" w:rsidRDefault="001F522E" w:rsidP="001F522E">
      <w:pPr>
        <w:pStyle w:val="Style8"/>
        <w:widowControl/>
        <w:spacing w:line="240" w:lineRule="auto"/>
        <w:ind w:firstLine="560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Учебный предмет </w:t>
      </w:r>
      <w:r w:rsidRPr="001F522E">
        <w:rPr>
          <w:rStyle w:val="FontStyle26"/>
          <w:sz w:val="22"/>
          <w:szCs w:val="22"/>
        </w:rPr>
        <w:t xml:space="preserve">«Обществознание» </w:t>
      </w:r>
      <w:r w:rsidRPr="001F522E">
        <w:rPr>
          <w:rStyle w:val="FontStyle22"/>
          <w:sz w:val="22"/>
          <w:szCs w:val="22"/>
        </w:rPr>
        <w:t>изучается с VI по IX класс.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1F522E" w:rsidRPr="001F522E" w:rsidRDefault="001F522E" w:rsidP="001F522E">
      <w:pPr>
        <w:pStyle w:val="Style8"/>
        <w:widowControl/>
        <w:spacing w:line="240" w:lineRule="auto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Учебный предмет </w:t>
      </w:r>
      <w:r w:rsidRPr="001F522E">
        <w:rPr>
          <w:rStyle w:val="FontStyle26"/>
          <w:sz w:val="22"/>
          <w:szCs w:val="22"/>
        </w:rPr>
        <w:t xml:space="preserve">«География» </w:t>
      </w:r>
      <w:r w:rsidRPr="001F522E">
        <w:rPr>
          <w:rStyle w:val="FontStyle22"/>
          <w:sz w:val="22"/>
          <w:szCs w:val="22"/>
        </w:rPr>
        <w:t>в VI классе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1F522E" w:rsidRPr="001F522E" w:rsidRDefault="001F522E" w:rsidP="001F522E">
      <w:pPr>
        <w:pStyle w:val="Style8"/>
        <w:widowControl/>
        <w:spacing w:line="240" w:lineRule="auto"/>
        <w:ind w:firstLine="560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Учебный предмет </w:t>
      </w:r>
      <w:r w:rsidRPr="001F522E">
        <w:rPr>
          <w:rStyle w:val="FontStyle26"/>
          <w:sz w:val="22"/>
          <w:szCs w:val="22"/>
        </w:rPr>
        <w:t xml:space="preserve">«Биология» </w:t>
      </w:r>
      <w:r w:rsidRPr="001F522E">
        <w:rPr>
          <w:rStyle w:val="FontStyle22"/>
          <w:sz w:val="22"/>
          <w:szCs w:val="22"/>
        </w:rPr>
        <w:t>в VI классе преподается в объеме 1 часа в неделю. Разгрузка его содержания произошла по разделам ботаники и зоологии с принятием государственного образовательного стандарта общего образования в 2004 году.</w:t>
      </w:r>
    </w:p>
    <w:p w:rsidR="001F522E" w:rsidRPr="001F522E" w:rsidRDefault="001F522E" w:rsidP="001F522E">
      <w:pPr>
        <w:pStyle w:val="Style8"/>
        <w:widowControl/>
        <w:spacing w:line="240" w:lineRule="auto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На изучение предмета </w:t>
      </w:r>
      <w:r w:rsidRPr="001F522E">
        <w:rPr>
          <w:rStyle w:val="FontStyle26"/>
          <w:sz w:val="22"/>
          <w:szCs w:val="22"/>
        </w:rPr>
        <w:t xml:space="preserve">«Искусство» </w:t>
      </w:r>
      <w:r w:rsidRPr="001F522E">
        <w:rPr>
          <w:rStyle w:val="FontStyle22"/>
          <w:sz w:val="22"/>
          <w:szCs w:val="22"/>
        </w:rPr>
        <w:t xml:space="preserve">отводится по 2 часа в неделю на ступени начального общего и в </w:t>
      </w:r>
      <w:r w:rsidRPr="001F522E">
        <w:rPr>
          <w:rStyle w:val="FontStyle22"/>
          <w:sz w:val="22"/>
          <w:szCs w:val="22"/>
          <w:lang w:val="en-US"/>
        </w:rPr>
        <w:t>V</w:t>
      </w:r>
      <w:r w:rsidRPr="001F522E">
        <w:rPr>
          <w:rStyle w:val="FontStyle22"/>
          <w:sz w:val="22"/>
          <w:szCs w:val="22"/>
        </w:rPr>
        <w:t>-</w:t>
      </w:r>
      <w:r w:rsidRPr="001F522E">
        <w:rPr>
          <w:rStyle w:val="FontStyle22"/>
          <w:sz w:val="22"/>
          <w:szCs w:val="22"/>
          <w:lang w:val="en-US"/>
        </w:rPr>
        <w:t>VII</w:t>
      </w:r>
      <w:r w:rsidRPr="001F522E">
        <w:rPr>
          <w:rStyle w:val="FontStyle22"/>
          <w:sz w:val="22"/>
          <w:szCs w:val="22"/>
        </w:rPr>
        <w:t xml:space="preserve"> классах на ступени основного общего образования. В </w:t>
      </w:r>
      <w:r w:rsidRPr="001F522E">
        <w:rPr>
          <w:rStyle w:val="FontStyle22"/>
          <w:sz w:val="22"/>
          <w:szCs w:val="22"/>
          <w:lang w:val="en-US"/>
        </w:rPr>
        <w:t>VIII</w:t>
      </w:r>
      <w:r w:rsidRPr="001F522E">
        <w:rPr>
          <w:rStyle w:val="FontStyle22"/>
          <w:sz w:val="22"/>
          <w:szCs w:val="22"/>
        </w:rPr>
        <w:t>-</w:t>
      </w:r>
      <w:r w:rsidRPr="001F522E">
        <w:rPr>
          <w:rStyle w:val="FontStyle22"/>
          <w:sz w:val="22"/>
          <w:szCs w:val="22"/>
          <w:lang w:val="en-US"/>
        </w:rPr>
        <w:t>IX</w:t>
      </w:r>
      <w:r w:rsidRPr="001F522E">
        <w:rPr>
          <w:rStyle w:val="FontStyle22"/>
          <w:sz w:val="22"/>
          <w:szCs w:val="22"/>
        </w:rPr>
        <w:t xml:space="preserve"> классах - по 17 часов в год из расчета 1 учебный час в две недели. Данный предмет представлен двумя образовательными компонентами: «Изобразительное искусство (ИЗО)» и «Музыкальное искусство (Музыка)», примерные программы которых рассчитаны на 135 учебных часов на ступени начального общего образования и 140 учебных часов на ступени основного общего образования. Оформление предмета «Искусство» в классном журнале рекомендуется производить в соответствии с инструктивным письмом МОиН РТ от 29.11.2010г. № 10143/10.</w:t>
      </w:r>
    </w:p>
    <w:p w:rsidR="001F522E" w:rsidRPr="001F522E" w:rsidRDefault="001F522E" w:rsidP="001F522E">
      <w:pPr>
        <w:pStyle w:val="Style8"/>
        <w:widowControl/>
        <w:spacing w:line="240" w:lineRule="auto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Учебный предмет </w:t>
      </w:r>
      <w:r w:rsidRPr="001F522E">
        <w:rPr>
          <w:rStyle w:val="FontStyle26"/>
          <w:sz w:val="22"/>
          <w:szCs w:val="22"/>
        </w:rPr>
        <w:t xml:space="preserve">«Технология» </w:t>
      </w:r>
      <w:r w:rsidRPr="001F522E">
        <w:rPr>
          <w:rStyle w:val="FontStyle22"/>
          <w:sz w:val="22"/>
          <w:szCs w:val="22"/>
        </w:rPr>
        <w:t>построен по модульному принципу с учетом возможностей образовательного учреждения и потребностей муниципального образования Республики Татарстан.</w:t>
      </w:r>
    </w:p>
    <w:p w:rsidR="001F522E" w:rsidRPr="001F522E" w:rsidRDefault="001F522E" w:rsidP="001F522E">
      <w:pPr>
        <w:pStyle w:val="Style8"/>
        <w:widowControl/>
        <w:spacing w:line="240" w:lineRule="auto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Часы компонента образовательного учреждения в IX классе используются для организации </w:t>
      </w:r>
      <w:r w:rsidRPr="001F522E">
        <w:rPr>
          <w:rStyle w:val="FontStyle26"/>
          <w:sz w:val="22"/>
          <w:szCs w:val="22"/>
        </w:rPr>
        <w:t xml:space="preserve">предпрофильной подготовки </w:t>
      </w:r>
      <w:r w:rsidRPr="001F522E">
        <w:rPr>
          <w:rStyle w:val="FontStyle22"/>
          <w:sz w:val="22"/>
          <w:szCs w:val="22"/>
        </w:rPr>
        <w:t>обучающихся.</w:t>
      </w:r>
    </w:p>
    <w:p w:rsidR="001F522E" w:rsidRPr="001F522E" w:rsidRDefault="001F522E" w:rsidP="001F522E">
      <w:pPr>
        <w:pStyle w:val="Style8"/>
        <w:widowControl/>
        <w:spacing w:line="240" w:lineRule="auto"/>
        <w:ind w:firstLine="565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На освоение учебного предмета </w:t>
      </w:r>
      <w:r w:rsidRPr="001F522E">
        <w:rPr>
          <w:rStyle w:val="FontStyle26"/>
          <w:sz w:val="22"/>
          <w:szCs w:val="22"/>
        </w:rPr>
        <w:t xml:space="preserve">«Основы безопасности жизнедеятельности» </w:t>
      </w:r>
      <w:r w:rsidRPr="001F522E">
        <w:rPr>
          <w:rStyle w:val="FontStyle22"/>
          <w:sz w:val="22"/>
          <w:szCs w:val="22"/>
        </w:rPr>
        <w:t>на ступени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1F522E" w:rsidRPr="001F522E" w:rsidRDefault="001F522E" w:rsidP="001F522E">
      <w:pPr>
        <w:pStyle w:val="Style8"/>
        <w:widowControl/>
        <w:spacing w:line="240" w:lineRule="auto"/>
        <w:rPr>
          <w:rStyle w:val="FontStyle22"/>
          <w:sz w:val="22"/>
          <w:szCs w:val="22"/>
        </w:rPr>
      </w:pPr>
      <w:r w:rsidRPr="001F522E">
        <w:rPr>
          <w:rStyle w:val="FontStyle22"/>
          <w:sz w:val="22"/>
          <w:szCs w:val="22"/>
        </w:rPr>
        <w:t xml:space="preserve">На преподавание учебного предмета </w:t>
      </w:r>
      <w:r w:rsidRPr="001F522E">
        <w:rPr>
          <w:rStyle w:val="FontStyle26"/>
          <w:sz w:val="22"/>
          <w:szCs w:val="22"/>
        </w:rPr>
        <w:t xml:space="preserve">«Физическая культура» </w:t>
      </w:r>
      <w:r w:rsidRPr="001F522E">
        <w:rPr>
          <w:rStyle w:val="FontStyle22"/>
          <w:sz w:val="22"/>
          <w:szCs w:val="22"/>
        </w:rPr>
        <w:t>отведено по 3 часа в неделю. При составлении рабочих учебных программ по физической культуре следует руководствоваться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342A2D" w:rsidRDefault="00342A2D" w:rsidP="00342A2D">
      <w:pPr>
        <w:jc w:val="both"/>
        <w:rPr>
          <w:color w:val="000000"/>
          <w:spacing w:val="-6"/>
        </w:rPr>
      </w:pPr>
      <w:r w:rsidRPr="001F522E">
        <w:rPr>
          <w:color w:val="000000"/>
          <w:spacing w:val="-6"/>
          <w:sz w:val="22"/>
          <w:szCs w:val="22"/>
        </w:rPr>
        <w:t xml:space="preserve"> </w:t>
      </w:r>
      <w:r w:rsidR="001F522E">
        <w:rPr>
          <w:color w:val="000000"/>
          <w:spacing w:val="-6"/>
          <w:sz w:val="22"/>
          <w:szCs w:val="22"/>
        </w:rPr>
        <w:t xml:space="preserve"> </w:t>
      </w:r>
      <w:r>
        <w:rPr>
          <w:color w:val="000000"/>
          <w:spacing w:val="-6"/>
        </w:rPr>
        <w:t>Часы школьного компонента используются в полном объеме и формированы, исходя из образовательных запросов и потребностей обучающихся, направлены на развитие содержания образования, расширение и углубление знаний, для поддержки основных предметов инвариантной части учебного плана  и распределены следующим образом:</w:t>
      </w:r>
    </w:p>
    <w:p w:rsidR="00342A2D" w:rsidRPr="00585BD3" w:rsidRDefault="00342A2D" w:rsidP="00342A2D">
      <w:pPr>
        <w:jc w:val="both"/>
        <w:rPr>
          <w:spacing w:val="-6"/>
          <w:u w:val="single"/>
        </w:rPr>
      </w:pPr>
      <w:r w:rsidRPr="00585BD3">
        <w:rPr>
          <w:spacing w:val="-6"/>
          <w:u w:val="single"/>
        </w:rPr>
        <w:t xml:space="preserve">6 класс – </w:t>
      </w:r>
      <w:r w:rsidR="00F01351" w:rsidRPr="00585BD3">
        <w:rPr>
          <w:spacing w:val="-6"/>
          <w:u w:val="single"/>
        </w:rPr>
        <w:t xml:space="preserve"> </w:t>
      </w:r>
      <w:r w:rsidR="007F520C">
        <w:rPr>
          <w:spacing w:val="-6"/>
          <w:u w:val="single"/>
        </w:rPr>
        <w:t>география</w:t>
      </w:r>
      <w:r w:rsidRPr="00585BD3">
        <w:rPr>
          <w:spacing w:val="-6"/>
          <w:u w:val="single"/>
        </w:rPr>
        <w:t xml:space="preserve"> (1 ч.), </w:t>
      </w:r>
      <w:r w:rsidR="00422FA0" w:rsidRPr="00585BD3">
        <w:rPr>
          <w:spacing w:val="-6"/>
          <w:u w:val="single"/>
        </w:rPr>
        <w:t>ОБЖ</w:t>
      </w:r>
      <w:r w:rsidR="002F1122" w:rsidRPr="00585BD3">
        <w:rPr>
          <w:spacing w:val="-6"/>
          <w:u w:val="single"/>
        </w:rPr>
        <w:t xml:space="preserve"> (1 ч.)</w:t>
      </w:r>
      <w:r w:rsidRPr="00585BD3">
        <w:rPr>
          <w:spacing w:val="-6"/>
          <w:u w:val="single"/>
        </w:rPr>
        <w:t>,</w:t>
      </w:r>
      <w:r w:rsidR="00E71AF2" w:rsidRPr="00585BD3">
        <w:rPr>
          <w:spacing w:val="-6"/>
          <w:u w:val="single"/>
        </w:rPr>
        <w:t xml:space="preserve"> </w:t>
      </w:r>
      <w:r w:rsidR="00585BD3" w:rsidRPr="00585BD3">
        <w:rPr>
          <w:spacing w:val="-6"/>
          <w:u w:val="single"/>
        </w:rPr>
        <w:t>биолог</w:t>
      </w:r>
      <w:r w:rsidR="001A730B" w:rsidRPr="00585BD3">
        <w:rPr>
          <w:spacing w:val="-6"/>
          <w:u w:val="single"/>
        </w:rPr>
        <w:t xml:space="preserve">ия </w:t>
      </w:r>
      <w:r w:rsidR="002F1122" w:rsidRPr="00585BD3">
        <w:rPr>
          <w:spacing w:val="-6"/>
          <w:u w:val="single"/>
        </w:rPr>
        <w:t xml:space="preserve"> </w:t>
      </w:r>
      <w:r w:rsidRPr="00585BD3">
        <w:rPr>
          <w:spacing w:val="-6"/>
          <w:u w:val="single"/>
        </w:rPr>
        <w:t>(1 ч.);</w:t>
      </w:r>
    </w:p>
    <w:p w:rsidR="00342A2D" w:rsidRPr="00585BD3" w:rsidRDefault="00342A2D" w:rsidP="00342A2D">
      <w:pPr>
        <w:jc w:val="both"/>
        <w:rPr>
          <w:spacing w:val="-6"/>
          <w:u w:val="single"/>
        </w:rPr>
      </w:pPr>
      <w:r w:rsidRPr="00585BD3">
        <w:rPr>
          <w:spacing w:val="-6"/>
          <w:u w:val="single"/>
        </w:rPr>
        <w:t xml:space="preserve">7 класс </w:t>
      </w:r>
      <w:r w:rsidR="00F01351" w:rsidRPr="00585BD3">
        <w:rPr>
          <w:spacing w:val="-6"/>
          <w:u w:val="single"/>
        </w:rPr>
        <w:t xml:space="preserve">– </w:t>
      </w:r>
      <w:r w:rsidR="00585BD3" w:rsidRPr="00585BD3">
        <w:rPr>
          <w:spacing w:val="-6"/>
          <w:u w:val="single"/>
        </w:rPr>
        <w:t>ОБЖ</w:t>
      </w:r>
      <w:r w:rsidR="00F01351" w:rsidRPr="00585BD3">
        <w:rPr>
          <w:spacing w:val="-6"/>
          <w:u w:val="single"/>
        </w:rPr>
        <w:t xml:space="preserve"> </w:t>
      </w:r>
      <w:r w:rsidRPr="00585BD3">
        <w:rPr>
          <w:spacing w:val="-6"/>
          <w:u w:val="single"/>
        </w:rPr>
        <w:t>(1 ч).</w:t>
      </w:r>
    </w:p>
    <w:p w:rsidR="00342A2D" w:rsidRDefault="00342A2D" w:rsidP="00342A2D">
      <w:pPr>
        <w:jc w:val="both"/>
        <w:rPr>
          <w:color w:val="000000"/>
          <w:spacing w:val="-6"/>
        </w:rPr>
      </w:pPr>
      <w:r>
        <w:rPr>
          <w:color w:val="000000"/>
          <w:spacing w:val="-6"/>
        </w:rPr>
        <w:t xml:space="preserve">            В 9 классе за счёт компонента образовательного учреждения 2 часа отводится предпрофильной подготовке. (План организации и проведения предпрофильной подготовки прилагается)</w:t>
      </w:r>
      <w:r w:rsidR="00C01B63">
        <w:rPr>
          <w:color w:val="000000"/>
          <w:spacing w:val="-6"/>
        </w:rPr>
        <w:t>.</w:t>
      </w:r>
    </w:p>
    <w:p w:rsidR="0079514C" w:rsidRDefault="00342A2D" w:rsidP="0079514C">
      <w:pPr>
        <w:shd w:val="clear" w:color="auto" w:fill="FFFFFF"/>
        <w:jc w:val="both"/>
        <w:rPr>
          <w:color w:val="000000"/>
        </w:rPr>
      </w:pPr>
      <w:r>
        <w:rPr>
          <w:color w:val="000000"/>
          <w:spacing w:val="-6"/>
        </w:rPr>
        <w:t>Реализация учебного плана   кадрами соответствующей квалификации</w:t>
      </w:r>
      <w:r w:rsidR="006E1728">
        <w:rPr>
          <w:color w:val="000000"/>
          <w:spacing w:val="-6"/>
        </w:rPr>
        <w:t xml:space="preserve"> и н</w:t>
      </w:r>
      <w:r>
        <w:rPr>
          <w:color w:val="000000"/>
          <w:spacing w:val="-6"/>
        </w:rPr>
        <w:t>еобходимыми программно-методическими компонентами  (программами, учебниками, методическими  рекомендациями) обеспечена.</w:t>
      </w:r>
      <w:r w:rsidR="0079514C" w:rsidRPr="0079514C">
        <w:rPr>
          <w:color w:val="000000"/>
        </w:rPr>
        <w:t xml:space="preserve"> </w:t>
      </w:r>
    </w:p>
    <w:p w:rsidR="0079514C" w:rsidRDefault="0079514C" w:rsidP="0079514C">
      <w:pPr>
        <w:shd w:val="clear" w:color="auto" w:fill="FFFFFF"/>
        <w:jc w:val="both"/>
        <w:rPr>
          <w:color w:val="000000"/>
        </w:rPr>
      </w:pPr>
    </w:p>
    <w:p w:rsidR="001A730B" w:rsidRPr="00AA1620" w:rsidRDefault="006E1728" w:rsidP="001A730B">
      <w:pPr>
        <w:shd w:val="clear" w:color="auto" w:fill="FFFFFF"/>
        <w:jc w:val="both"/>
      </w:pPr>
      <w:r w:rsidRPr="006E1728">
        <w:rPr>
          <w:b/>
          <w:color w:val="000000"/>
        </w:rPr>
        <w:t>Учебный план для 10-11 классов</w:t>
      </w:r>
      <w:r>
        <w:rPr>
          <w:color w:val="000000"/>
        </w:rPr>
        <w:t xml:space="preserve">  составлен на основе </w:t>
      </w:r>
      <w:r w:rsidR="0079514C" w:rsidRPr="00EB653F">
        <w:rPr>
          <w:color w:val="000000"/>
        </w:rPr>
        <w:t xml:space="preserve"> </w:t>
      </w:r>
      <w:r w:rsidR="00D74730">
        <w:rPr>
          <w:color w:val="000000"/>
        </w:rPr>
        <w:t>примерного</w:t>
      </w:r>
      <w:r w:rsidR="0079514C" w:rsidRPr="00EB653F">
        <w:rPr>
          <w:color w:val="000000"/>
        </w:rPr>
        <w:t xml:space="preserve"> учебно</w:t>
      </w:r>
      <w:r>
        <w:rPr>
          <w:color w:val="000000"/>
        </w:rPr>
        <w:t>го</w:t>
      </w:r>
      <w:r w:rsidR="0079514C" w:rsidRPr="00EB653F">
        <w:rPr>
          <w:color w:val="000000"/>
        </w:rPr>
        <w:t xml:space="preserve"> план</w:t>
      </w:r>
      <w:r>
        <w:rPr>
          <w:color w:val="000000"/>
        </w:rPr>
        <w:t>а</w:t>
      </w:r>
      <w:r w:rsidR="0079514C" w:rsidRPr="00EB653F">
        <w:rPr>
          <w:color w:val="000000"/>
        </w:rPr>
        <w:t xml:space="preserve"> для </w:t>
      </w:r>
      <w:r w:rsidR="00D74730">
        <w:rPr>
          <w:color w:val="000000"/>
        </w:rPr>
        <w:t xml:space="preserve">универсального (непрофильного )обучения </w:t>
      </w:r>
      <w:r w:rsidR="0079514C" w:rsidRPr="00EB653F">
        <w:rPr>
          <w:color w:val="000000"/>
        </w:rPr>
        <w:t>10-11 классов образовательных учреждений Республики Татарстан, реализующих программы среднего (полного)</w:t>
      </w:r>
      <w:r>
        <w:rPr>
          <w:color w:val="000000"/>
        </w:rPr>
        <w:t xml:space="preserve"> общего образования. В нем</w:t>
      </w:r>
      <w:r w:rsidR="0079514C" w:rsidRPr="00EB653F">
        <w:rPr>
          <w:color w:val="000000"/>
        </w:rPr>
        <w:t xml:space="preserve"> сохранены принципы трехкомпонентности (федеральный, национально-региональный  и школьный) </w:t>
      </w:r>
      <w:r w:rsidR="001A730B">
        <w:rPr>
          <w:color w:val="000000"/>
        </w:rPr>
        <w:t xml:space="preserve">структуры самого учебного плана и </w:t>
      </w:r>
      <w:r w:rsidR="001A730B" w:rsidRPr="00AA1620">
        <w:rPr>
          <w:color w:val="000000"/>
        </w:rPr>
        <w:t xml:space="preserve">ориентирован на </w:t>
      </w:r>
      <w:r w:rsidR="001A730B">
        <w:rPr>
          <w:color w:val="000000"/>
        </w:rPr>
        <w:t>2</w:t>
      </w:r>
      <w:r w:rsidR="001A730B" w:rsidRPr="00AA1620">
        <w:rPr>
          <w:color w:val="000000"/>
        </w:rPr>
        <w:t xml:space="preserve">-летний нормативный срок освоения образовательных программ </w:t>
      </w:r>
      <w:r w:rsidR="001A730B">
        <w:rPr>
          <w:color w:val="000000"/>
        </w:rPr>
        <w:t>среднего (полного)</w:t>
      </w:r>
      <w:r w:rsidR="001A730B" w:rsidRPr="00AA1620">
        <w:rPr>
          <w:iCs/>
          <w:color w:val="000000"/>
        </w:rPr>
        <w:t xml:space="preserve"> общего образования </w:t>
      </w:r>
      <w:r w:rsidR="001A730B" w:rsidRPr="00AA1620">
        <w:rPr>
          <w:color w:val="000000"/>
        </w:rPr>
        <w:t xml:space="preserve">и ориентирован </w:t>
      </w:r>
      <w:r w:rsidR="001A730B">
        <w:rPr>
          <w:color w:val="000000"/>
        </w:rPr>
        <w:t xml:space="preserve"> в 10 классе </w:t>
      </w:r>
      <w:r w:rsidR="001A730B" w:rsidRPr="00AA1620">
        <w:rPr>
          <w:color w:val="000000"/>
        </w:rPr>
        <w:t xml:space="preserve">на </w:t>
      </w:r>
      <w:r w:rsidR="001A730B" w:rsidRPr="00AA1620">
        <w:rPr>
          <w:iCs/>
          <w:color w:val="000000"/>
        </w:rPr>
        <w:t xml:space="preserve">35 </w:t>
      </w:r>
      <w:r w:rsidR="001A730B" w:rsidRPr="00AA1620">
        <w:rPr>
          <w:color w:val="000000"/>
        </w:rPr>
        <w:t>учебных недель</w:t>
      </w:r>
      <w:r w:rsidR="001A730B">
        <w:rPr>
          <w:color w:val="000000"/>
        </w:rPr>
        <w:t>,</w:t>
      </w:r>
      <w:r w:rsidR="009845BB">
        <w:rPr>
          <w:color w:val="000000"/>
        </w:rPr>
        <w:t xml:space="preserve"> </w:t>
      </w:r>
      <w:r w:rsidR="001A730B">
        <w:rPr>
          <w:color w:val="000000"/>
        </w:rPr>
        <w:t>а в 11 классе –на 34 учебных недель</w:t>
      </w:r>
      <w:r w:rsidR="001A730B" w:rsidRPr="00AA1620">
        <w:rPr>
          <w:color w:val="000000"/>
        </w:rPr>
        <w:t xml:space="preserve"> в год. Продолжительность урока - 45 минут</w:t>
      </w:r>
      <w:r w:rsidR="001A730B">
        <w:rPr>
          <w:color w:val="000000"/>
        </w:rPr>
        <w:t>.</w:t>
      </w:r>
    </w:p>
    <w:p w:rsidR="0079514C" w:rsidRPr="00EB653F" w:rsidRDefault="0079514C" w:rsidP="0079514C">
      <w:pPr>
        <w:shd w:val="clear" w:color="auto" w:fill="FFFFFF"/>
        <w:jc w:val="both"/>
      </w:pPr>
    </w:p>
    <w:p w:rsidR="0079514C" w:rsidRPr="00EB653F" w:rsidRDefault="0079514C" w:rsidP="0079514C">
      <w:pPr>
        <w:shd w:val="clear" w:color="auto" w:fill="FFFFFF"/>
        <w:jc w:val="both"/>
      </w:pPr>
      <w:r w:rsidRPr="00EB653F">
        <w:rPr>
          <w:color w:val="000000"/>
        </w:rPr>
        <w:t xml:space="preserve">Исходя из этого, </w:t>
      </w:r>
      <w:r w:rsidR="006E1728">
        <w:rPr>
          <w:color w:val="000000"/>
        </w:rPr>
        <w:t>школа</w:t>
      </w:r>
      <w:r w:rsidRPr="00EB653F">
        <w:rPr>
          <w:color w:val="000000"/>
        </w:rPr>
        <w:t>, составляя учебный план для   10 класс</w:t>
      </w:r>
      <w:r w:rsidR="006E1728">
        <w:rPr>
          <w:color w:val="000000"/>
        </w:rPr>
        <w:t>а</w:t>
      </w:r>
      <w:r w:rsidRPr="00EB653F">
        <w:rPr>
          <w:color w:val="000000"/>
        </w:rPr>
        <w:t xml:space="preserve"> заблаговременно моделирует перспективный учебный план для этого же класса  для п</w:t>
      </w:r>
      <w:r w:rsidR="006E1728">
        <w:rPr>
          <w:color w:val="000000"/>
        </w:rPr>
        <w:t>родолжения обучения в 11 классе</w:t>
      </w:r>
      <w:r w:rsidRPr="00EB653F">
        <w:rPr>
          <w:color w:val="000000"/>
        </w:rPr>
        <w:t>.</w:t>
      </w:r>
      <w:r w:rsidR="006E1728">
        <w:rPr>
          <w:color w:val="000000"/>
        </w:rPr>
        <w:t xml:space="preserve"> При этом </w:t>
      </w:r>
      <w:r w:rsidRPr="00EB653F">
        <w:rPr>
          <w:color w:val="000000"/>
        </w:rPr>
        <w:t xml:space="preserve"> утвержд</w:t>
      </w:r>
      <w:r w:rsidR="006E1728">
        <w:rPr>
          <w:color w:val="000000"/>
        </w:rPr>
        <w:t xml:space="preserve">ается </w:t>
      </w:r>
      <w:r w:rsidRPr="00EB653F">
        <w:rPr>
          <w:color w:val="000000"/>
        </w:rPr>
        <w:t>учебн</w:t>
      </w:r>
      <w:r w:rsidR="006E1728">
        <w:rPr>
          <w:color w:val="000000"/>
        </w:rPr>
        <w:t>ый</w:t>
      </w:r>
      <w:r w:rsidRPr="00EB653F">
        <w:rPr>
          <w:color w:val="000000"/>
        </w:rPr>
        <w:t xml:space="preserve"> план на 2 года обучения на старшей ступени общего образования с начала формирования данного класса с одновременным ознакомлением учащихся и их родителей (законных представителей) с учебным планом и двухлетней программой обучения.</w:t>
      </w:r>
      <w:r w:rsidR="001A730B">
        <w:rPr>
          <w:color w:val="000000"/>
        </w:rPr>
        <w:t xml:space="preserve"> Учебный план для 11 класса составляется на основе учебного плана за 20</w:t>
      </w:r>
      <w:r w:rsidR="001F522E">
        <w:rPr>
          <w:color w:val="000000"/>
        </w:rPr>
        <w:t>11</w:t>
      </w:r>
      <w:r w:rsidR="001A730B">
        <w:rPr>
          <w:color w:val="000000"/>
        </w:rPr>
        <w:t>-201</w:t>
      </w:r>
      <w:r w:rsidR="001F522E">
        <w:rPr>
          <w:color w:val="000000"/>
        </w:rPr>
        <w:t>2</w:t>
      </w:r>
      <w:r w:rsidR="001A730B">
        <w:rPr>
          <w:color w:val="000000"/>
        </w:rPr>
        <w:t xml:space="preserve"> учебный год для старшей ступени обучения.</w:t>
      </w:r>
    </w:p>
    <w:p w:rsidR="0079514C" w:rsidRPr="00EB653F" w:rsidRDefault="00F53F12" w:rsidP="00F53F12">
      <w:pPr>
        <w:shd w:val="clear" w:color="auto" w:fill="FFFFFF"/>
        <w:jc w:val="both"/>
        <w:rPr>
          <w:color w:val="000000"/>
        </w:rPr>
      </w:pPr>
      <w:r>
        <w:rPr>
          <w:bCs/>
          <w:color w:val="000000"/>
        </w:rPr>
        <w:t>В с</w:t>
      </w:r>
      <w:r w:rsidR="0079514C" w:rsidRPr="00EB653F">
        <w:rPr>
          <w:bCs/>
          <w:color w:val="000000"/>
        </w:rPr>
        <w:t>остав учебных предметов</w:t>
      </w:r>
      <w:r>
        <w:rPr>
          <w:bCs/>
          <w:color w:val="000000"/>
        </w:rPr>
        <w:t xml:space="preserve"> включены</w:t>
      </w:r>
      <w:r w:rsidR="0079514C" w:rsidRPr="00EB653F">
        <w:rPr>
          <w:color w:val="000000"/>
        </w:rPr>
        <w:t xml:space="preserve"> </w:t>
      </w:r>
      <w:r w:rsidR="0079514C" w:rsidRPr="00EB653F">
        <w:rPr>
          <w:bCs/>
          <w:color w:val="000000"/>
        </w:rPr>
        <w:t xml:space="preserve">обязательные учебные предметы на базовом уровне </w:t>
      </w:r>
      <w:r w:rsidR="0079514C" w:rsidRPr="00EB653F">
        <w:rPr>
          <w:color w:val="000000"/>
        </w:rPr>
        <w:t xml:space="preserve">(инвариантная часть </w:t>
      </w:r>
      <w:r w:rsidR="0079514C" w:rsidRPr="00EB653F">
        <w:rPr>
          <w:bCs/>
          <w:color w:val="000000"/>
        </w:rPr>
        <w:t xml:space="preserve">федерального </w:t>
      </w:r>
      <w:r w:rsidR="005420A8">
        <w:rPr>
          <w:bCs/>
          <w:color w:val="000000"/>
          <w:lang w:val="tt-RU"/>
        </w:rPr>
        <w:t>,</w:t>
      </w:r>
      <w:r w:rsidR="0079514C" w:rsidRPr="00EB653F">
        <w:rPr>
          <w:bCs/>
          <w:color w:val="000000"/>
        </w:rPr>
        <w:t xml:space="preserve"> регионального </w:t>
      </w:r>
      <w:r w:rsidR="005420A8">
        <w:rPr>
          <w:bCs/>
          <w:color w:val="000000"/>
          <w:lang w:val="tt-RU"/>
        </w:rPr>
        <w:t xml:space="preserve"> и школ</w:t>
      </w:r>
      <w:r w:rsidR="00843BD0">
        <w:rPr>
          <w:bCs/>
          <w:color w:val="000000"/>
          <w:lang w:val="tt-RU"/>
        </w:rPr>
        <w:t>ь</w:t>
      </w:r>
      <w:r w:rsidR="005420A8">
        <w:rPr>
          <w:bCs/>
          <w:color w:val="000000"/>
          <w:lang w:val="tt-RU"/>
        </w:rPr>
        <w:t xml:space="preserve">ного </w:t>
      </w:r>
      <w:r w:rsidR="0079514C" w:rsidRPr="00EB653F">
        <w:rPr>
          <w:color w:val="000000"/>
        </w:rPr>
        <w:t>компонентов);</w:t>
      </w:r>
    </w:p>
    <w:p w:rsidR="00A858F2" w:rsidRPr="002A7B2A" w:rsidRDefault="00A858F2" w:rsidP="0079514C">
      <w:pPr>
        <w:shd w:val="clear" w:color="auto" w:fill="FFFFFF"/>
        <w:jc w:val="both"/>
      </w:pPr>
      <w:r>
        <w:rPr>
          <w:color w:val="000000"/>
        </w:rPr>
        <w:t xml:space="preserve">            Исходя из существующих условий и образовательных запросов обучающихся и их родителей,</w:t>
      </w:r>
      <w:r w:rsidR="009845BB">
        <w:rPr>
          <w:color w:val="000000"/>
        </w:rPr>
        <w:t xml:space="preserve"> </w:t>
      </w:r>
      <w:r>
        <w:rPr>
          <w:color w:val="000000"/>
        </w:rPr>
        <w:t xml:space="preserve">в целях развития содержания образования и подготовки выпускников к ЕГЭ за счёт </w:t>
      </w:r>
      <w:r w:rsidRPr="002A7B2A">
        <w:rPr>
          <w:color w:val="000000"/>
        </w:rPr>
        <w:t xml:space="preserve">школьного компонента </w:t>
      </w:r>
      <w:r w:rsidR="00F01351" w:rsidRPr="002A7B2A">
        <w:rPr>
          <w:color w:val="000000"/>
        </w:rPr>
        <w:t>отда</w:t>
      </w:r>
      <w:r w:rsidRPr="002A7B2A">
        <w:rPr>
          <w:color w:val="000000"/>
        </w:rPr>
        <w:t xml:space="preserve">ны </w:t>
      </w:r>
      <w:r w:rsidR="00F01351" w:rsidRPr="002A7B2A">
        <w:rPr>
          <w:color w:val="000000"/>
        </w:rPr>
        <w:t xml:space="preserve">часы </w:t>
      </w:r>
      <w:r w:rsidRPr="002A7B2A">
        <w:rPr>
          <w:color w:val="000000"/>
        </w:rPr>
        <w:t>следующи</w:t>
      </w:r>
      <w:r w:rsidR="00F01351" w:rsidRPr="002A7B2A">
        <w:rPr>
          <w:color w:val="000000"/>
        </w:rPr>
        <w:t>м</w:t>
      </w:r>
      <w:r w:rsidRPr="002A7B2A">
        <w:rPr>
          <w:color w:val="000000"/>
        </w:rPr>
        <w:t xml:space="preserve"> предмет</w:t>
      </w:r>
      <w:r w:rsidR="00F01351" w:rsidRPr="002A7B2A">
        <w:rPr>
          <w:color w:val="000000"/>
        </w:rPr>
        <w:t>ам</w:t>
      </w:r>
      <w:r w:rsidRPr="002A7B2A">
        <w:rPr>
          <w:color w:val="000000"/>
        </w:rPr>
        <w:t xml:space="preserve"> :</w:t>
      </w:r>
    </w:p>
    <w:p w:rsidR="00C673CF" w:rsidRPr="002A7B2A" w:rsidRDefault="001A730B" w:rsidP="00E71AF2">
      <w:pPr>
        <w:ind w:firstLine="708"/>
        <w:jc w:val="both"/>
        <w:rPr>
          <w:color w:val="000000"/>
          <w:spacing w:val="-6"/>
          <w:lang w:val="tt-RU"/>
        </w:rPr>
      </w:pPr>
      <w:r w:rsidRPr="002A7B2A">
        <w:rPr>
          <w:color w:val="000000"/>
          <w:spacing w:val="-6"/>
        </w:rPr>
        <w:t>10 класс-</w:t>
      </w:r>
      <w:r w:rsidR="00A858F2" w:rsidRPr="002A7B2A">
        <w:rPr>
          <w:color w:val="000000"/>
          <w:spacing w:val="-6"/>
        </w:rPr>
        <w:t xml:space="preserve"> </w:t>
      </w:r>
      <w:r w:rsidR="00F01351" w:rsidRPr="002A7B2A">
        <w:rPr>
          <w:color w:val="000000"/>
          <w:spacing w:val="-6"/>
        </w:rPr>
        <w:t>( 1-ый год обучения)</w:t>
      </w:r>
      <w:r w:rsidR="00A858F2" w:rsidRPr="002A7B2A">
        <w:rPr>
          <w:color w:val="000000"/>
          <w:spacing w:val="-6"/>
        </w:rPr>
        <w:t>- математика (1 час),</w:t>
      </w:r>
      <w:r w:rsidR="005A3C59" w:rsidRPr="002A7B2A">
        <w:rPr>
          <w:color w:val="000000"/>
          <w:spacing w:val="-6"/>
        </w:rPr>
        <w:t xml:space="preserve"> </w:t>
      </w:r>
      <w:r w:rsidR="00F478FF">
        <w:rPr>
          <w:color w:val="000000"/>
          <w:spacing w:val="-6"/>
        </w:rPr>
        <w:t>биология</w:t>
      </w:r>
      <w:r w:rsidR="00A858F2" w:rsidRPr="002A7B2A">
        <w:rPr>
          <w:color w:val="000000"/>
          <w:spacing w:val="-6"/>
        </w:rPr>
        <w:t xml:space="preserve"> (1 час)</w:t>
      </w:r>
      <w:r w:rsidR="00C673CF" w:rsidRPr="002A7B2A">
        <w:rPr>
          <w:color w:val="000000"/>
          <w:spacing w:val="-6"/>
          <w:lang w:val="tt-RU"/>
        </w:rPr>
        <w:t>,</w:t>
      </w:r>
    </w:p>
    <w:p w:rsidR="00342A2D" w:rsidRPr="002A7B2A" w:rsidRDefault="00C673CF" w:rsidP="00E71AF2">
      <w:pPr>
        <w:ind w:firstLine="708"/>
        <w:jc w:val="both"/>
        <w:rPr>
          <w:color w:val="000000"/>
          <w:spacing w:val="-6"/>
          <w:lang w:val="tt-RU"/>
        </w:rPr>
      </w:pPr>
      <w:r w:rsidRPr="002A7B2A">
        <w:rPr>
          <w:color w:val="000000"/>
          <w:spacing w:val="-6"/>
          <w:lang w:val="tt-RU"/>
        </w:rPr>
        <w:t>химия(1 час),</w:t>
      </w:r>
      <w:r w:rsidR="00652DDD" w:rsidRPr="002A7B2A">
        <w:rPr>
          <w:lang w:val="tt-RU"/>
        </w:rPr>
        <w:t xml:space="preserve"> </w:t>
      </w:r>
      <w:r w:rsidR="00652DDD" w:rsidRPr="002A7B2A">
        <w:t>Обществознание(включая экономику и право)</w:t>
      </w:r>
      <w:r w:rsidR="00652DDD" w:rsidRPr="002A7B2A">
        <w:rPr>
          <w:color w:val="000000"/>
          <w:spacing w:val="-6"/>
          <w:lang w:val="tt-RU"/>
        </w:rPr>
        <w:t xml:space="preserve"> </w:t>
      </w:r>
      <w:r w:rsidRPr="002A7B2A">
        <w:rPr>
          <w:color w:val="000000"/>
          <w:spacing w:val="-6"/>
          <w:lang w:val="tt-RU"/>
        </w:rPr>
        <w:t>(1 час)</w:t>
      </w:r>
    </w:p>
    <w:p w:rsidR="00C673CF" w:rsidRPr="002A7B2A" w:rsidRDefault="00A858F2" w:rsidP="00C673CF">
      <w:pPr>
        <w:ind w:firstLine="708"/>
        <w:jc w:val="both"/>
        <w:rPr>
          <w:color w:val="000000"/>
          <w:spacing w:val="-6"/>
          <w:lang w:val="tt-RU"/>
        </w:rPr>
      </w:pPr>
      <w:r w:rsidRPr="002A7B2A">
        <w:rPr>
          <w:color w:val="000000"/>
          <w:spacing w:val="-6"/>
        </w:rPr>
        <w:t xml:space="preserve">11 класс- </w:t>
      </w:r>
      <w:r w:rsidR="00F01351" w:rsidRPr="002A7B2A">
        <w:rPr>
          <w:color w:val="000000"/>
          <w:spacing w:val="-6"/>
        </w:rPr>
        <w:t>(2-ой год обучения)</w:t>
      </w:r>
      <w:r w:rsidRPr="002A7B2A">
        <w:rPr>
          <w:color w:val="000000"/>
          <w:spacing w:val="-6"/>
        </w:rPr>
        <w:t xml:space="preserve">- математика (1 час), </w:t>
      </w:r>
      <w:r w:rsidR="005A3C59" w:rsidRPr="002A7B2A">
        <w:rPr>
          <w:color w:val="000000"/>
          <w:spacing w:val="-6"/>
        </w:rPr>
        <w:t>физика</w:t>
      </w:r>
      <w:r w:rsidRPr="002A7B2A">
        <w:rPr>
          <w:color w:val="000000"/>
          <w:spacing w:val="-6"/>
        </w:rPr>
        <w:t xml:space="preserve"> (1 час)</w:t>
      </w:r>
      <w:r w:rsidR="00C673CF" w:rsidRPr="002A7B2A">
        <w:rPr>
          <w:color w:val="000000"/>
          <w:spacing w:val="-6"/>
          <w:lang w:val="tt-RU"/>
        </w:rPr>
        <w:t xml:space="preserve"> </w:t>
      </w:r>
    </w:p>
    <w:p w:rsidR="00C673CF" w:rsidRPr="002A7B2A" w:rsidRDefault="00C673CF" w:rsidP="00C673CF">
      <w:pPr>
        <w:ind w:firstLine="708"/>
        <w:jc w:val="both"/>
        <w:rPr>
          <w:color w:val="000000"/>
          <w:spacing w:val="-6"/>
          <w:lang w:val="tt-RU"/>
        </w:rPr>
      </w:pPr>
      <w:r w:rsidRPr="002A7B2A">
        <w:rPr>
          <w:color w:val="000000"/>
          <w:spacing w:val="-6"/>
          <w:lang w:val="tt-RU"/>
        </w:rPr>
        <w:t>химия(1 час),</w:t>
      </w:r>
      <w:r w:rsidR="00652DDD" w:rsidRPr="002A7B2A">
        <w:t xml:space="preserve"> Обществознание(включая экономику и право)</w:t>
      </w:r>
      <w:r w:rsidR="00652DDD" w:rsidRPr="002A7B2A">
        <w:rPr>
          <w:color w:val="000000"/>
          <w:spacing w:val="-6"/>
          <w:lang w:val="tt-RU"/>
        </w:rPr>
        <w:t xml:space="preserve"> </w:t>
      </w:r>
      <w:r w:rsidRPr="002A7B2A">
        <w:rPr>
          <w:color w:val="000000"/>
          <w:spacing w:val="-6"/>
          <w:lang w:val="tt-RU"/>
        </w:rPr>
        <w:t>(1 час)</w:t>
      </w:r>
    </w:p>
    <w:p w:rsidR="0079514C" w:rsidRPr="002A7B2A" w:rsidRDefault="0079514C" w:rsidP="00E71AF2">
      <w:pPr>
        <w:ind w:firstLine="708"/>
        <w:jc w:val="both"/>
        <w:rPr>
          <w:color w:val="000000"/>
          <w:spacing w:val="-6"/>
          <w:lang w:val="tt-RU"/>
        </w:rPr>
      </w:pPr>
    </w:p>
    <w:p w:rsidR="009E1E6C" w:rsidRPr="002A7B2A" w:rsidRDefault="009E1E6C" w:rsidP="00E71AF2">
      <w:pPr>
        <w:ind w:firstLine="708"/>
        <w:jc w:val="both"/>
        <w:rPr>
          <w:color w:val="000000"/>
          <w:spacing w:val="-6"/>
          <w:lang w:val="tt-RU"/>
        </w:rPr>
      </w:pPr>
      <w:r w:rsidRPr="002A7B2A">
        <w:rPr>
          <w:color w:val="000000"/>
          <w:spacing w:val="-6"/>
        </w:rPr>
        <w:t>11 класс (продолжающих обучение  в 201</w:t>
      </w:r>
      <w:r w:rsidR="00652DDD" w:rsidRPr="002A7B2A">
        <w:rPr>
          <w:color w:val="000000"/>
          <w:spacing w:val="-6"/>
        </w:rPr>
        <w:t>2</w:t>
      </w:r>
      <w:r w:rsidRPr="002A7B2A">
        <w:rPr>
          <w:color w:val="000000"/>
          <w:spacing w:val="-6"/>
        </w:rPr>
        <w:t>-201</w:t>
      </w:r>
      <w:r w:rsidR="00652DDD" w:rsidRPr="002A7B2A">
        <w:rPr>
          <w:color w:val="000000"/>
          <w:spacing w:val="-6"/>
        </w:rPr>
        <w:t>3</w:t>
      </w:r>
      <w:r w:rsidRPr="002A7B2A">
        <w:rPr>
          <w:color w:val="000000"/>
          <w:spacing w:val="-6"/>
        </w:rPr>
        <w:t xml:space="preserve"> году)- математика (1 час), </w:t>
      </w:r>
      <w:r w:rsidR="00585BD3" w:rsidRPr="002A7B2A">
        <w:rPr>
          <w:color w:val="000000"/>
          <w:spacing w:val="-6"/>
        </w:rPr>
        <w:t xml:space="preserve">физика </w:t>
      </w:r>
      <w:r w:rsidRPr="002A7B2A">
        <w:rPr>
          <w:color w:val="000000"/>
          <w:spacing w:val="-6"/>
        </w:rPr>
        <w:t>(1 час)</w:t>
      </w:r>
      <w:r w:rsidR="00C673CF" w:rsidRPr="002A7B2A">
        <w:rPr>
          <w:color w:val="000000"/>
          <w:spacing w:val="-6"/>
          <w:lang w:val="tt-RU"/>
        </w:rPr>
        <w:t>,</w:t>
      </w:r>
      <w:r w:rsidR="00D74730" w:rsidRPr="002A7B2A">
        <w:rPr>
          <w:color w:val="000000"/>
          <w:spacing w:val="-6"/>
          <w:lang w:val="tt-RU"/>
        </w:rPr>
        <w:t xml:space="preserve"> </w:t>
      </w:r>
      <w:r w:rsidR="006A1E45" w:rsidRPr="002A7B2A">
        <w:rPr>
          <w:color w:val="000000"/>
          <w:spacing w:val="-6"/>
          <w:lang w:val="tt-RU"/>
        </w:rPr>
        <w:t>химия</w:t>
      </w:r>
      <w:r w:rsidR="00C673CF" w:rsidRPr="002A7B2A">
        <w:rPr>
          <w:color w:val="000000"/>
          <w:spacing w:val="-6"/>
          <w:lang w:val="tt-RU"/>
        </w:rPr>
        <w:t xml:space="preserve"> (1 час)</w:t>
      </w:r>
      <w:r w:rsidR="00652DDD" w:rsidRPr="002A7B2A">
        <w:rPr>
          <w:color w:val="000000"/>
          <w:spacing w:val="-6"/>
          <w:lang w:val="tt-RU"/>
        </w:rPr>
        <w:t>,</w:t>
      </w:r>
      <w:r w:rsidR="00652DDD" w:rsidRPr="002A7B2A">
        <w:t xml:space="preserve"> Обществознание(включая экономику и право) (1 час)</w:t>
      </w:r>
    </w:p>
    <w:p w:rsidR="00A858F2" w:rsidRPr="002A7B2A" w:rsidRDefault="00A858F2" w:rsidP="00E71AF2">
      <w:pPr>
        <w:ind w:firstLine="708"/>
        <w:jc w:val="both"/>
        <w:rPr>
          <w:color w:val="000000"/>
          <w:spacing w:val="-6"/>
          <w:lang w:val="tt-RU"/>
        </w:rPr>
      </w:pPr>
      <w:r w:rsidRPr="002A7B2A">
        <w:rPr>
          <w:color w:val="000000"/>
          <w:spacing w:val="-6"/>
        </w:rPr>
        <w:t>Также за счёт школьного компонента в</w:t>
      </w:r>
      <w:r w:rsidR="005A3C59" w:rsidRPr="002A7B2A">
        <w:rPr>
          <w:color w:val="000000"/>
          <w:spacing w:val="-6"/>
        </w:rPr>
        <w:t>ве</w:t>
      </w:r>
      <w:r w:rsidRPr="002A7B2A">
        <w:rPr>
          <w:color w:val="000000"/>
          <w:spacing w:val="-6"/>
        </w:rPr>
        <w:t>дены элективные курсы</w:t>
      </w:r>
      <w:r w:rsidR="00C673CF" w:rsidRPr="002A7B2A">
        <w:rPr>
          <w:color w:val="000000"/>
          <w:spacing w:val="-6"/>
          <w:lang w:val="tt-RU"/>
        </w:rPr>
        <w:t>.(план прилагается)</w:t>
      </w:r>
    </w:p>
    <w:p w:rsidR="00C151F0" w:rsidRPr="00123A54" w:rsidRDefault="00F01351" w:rsidP="00342A2D">
      <w:pPr>
        <w:jc w:val="both"/>
        <w:rPr>
          <w:spacing w:val="-6"/>
        </w:rPr>
      </w:pPr>
      <w:r w:rsidRPr="002A7B2A">
        <w:rPr>
          <w:color w:val="000000"/>
          <w:spacing w:val="-6"/>
        </w:rPr>
        <w:t xml:space="preserve">  У</w:t>
      </w:r>
      <w:r w:rsidR="00342A2D" w:rsidRPr="002A7B2A">
        <w:rPr>
          <w:color w:val="000000"/>
          <w:spacing w:val="-6"/>
        </w:rPr>
        <w:t>чебн</w:t>
      </w:r>
      <w:r w:rsidRPr="002A7B2A">
        <w:rPr>
          <w:color w:val="000000"/>
          <w:spacing w:val="-6"/>
        </w:rPr>
        <w:t>ый</w:t>
      </w:r>
      <w:r w:rsidR="00342A2D" w:rsidRPr="002A7B2A">
        <w:rPr>
          <w:color w:val="000000"/>
          <w:spacing w:val="-6"/>
        </w:rPr>
        <w:t xml:space="preserve"> план обсужден</w:t>
      </w:r>
      <w:r w:rsidRPr="002A7B2A">
        <w:rPr>
          <w:color w:val="000000"/>
          <w:spacing w:val="-6"/>
        </w:rPr>
        <w:t xml:space="preserve"> и принят</w:t>
      </w:r>
      <w:r w:rsidR="00342A2D" w:rsidRPr="002A7B2A">
        <w:rPr>
          <w:color w:val="000000"/>
          <w:spacing w:val="-6"/>
        </w:rPr>
        <w:t xml:space="preserve"> на заседании</w:t>
      </w:r>
      <w:r w:rsidR="00342A2D">
        <w:rPr>
          <w:color w:val="000000"/>
          <w:spacing w:val="-6"/>
        </w:rPr>
        <w:t xml:space="preserve"> педагогического совета школы </w:t>
      </w:r>
      <w:r w:rsidR="00342A2D" w:rsidRPr="00123A54">
        <w:rPr>
          <w:spacing w:val="-6"/>
        </w:rPr>
        <w:t>(протокол №1</w:t>
      </w:r>
      <w:r w:rsidR="002F1122" w:rsidRPr="00123A54">
        <w:rPr>
          <w:spacing w:val="-6"/>
        </w:rPr>
        <w:t xml:space="preserve">  от «</w:t>
      </w:r>
      <w:r w:rsidR="00C673CF" w:rsidRPr="00123A54">
        <w:rPr>
          <w:spacing w:val="-6"/>
          <w:lang w:val="tt-RU"/>
        </w:rPr>
        <w:t>2</w:t>
      </w:r>
      <w:r w:rsidR="002A7B2A">
        <w:rPr>
          <w:spacing w:val="-6"/>
          <w:lang w:val="tt-RU"/>
        </w:rPr>
        <w:t>4</w:t>
      </w:r>
      <w:r w:rsidR="002F1122" w:rsidRPr="00123A54">
        <w:rPr>
          <w:spacing w:val="-6"/>
        </w:rPr>
        <w:t>»</w:t>
      </w:r>
      <w:r w:rsidR="00C673CF" w:rsidRPr="00123A54">
        <w:rPr>
          <w:spacing w:val="-6"/>
          <w:lang w:val="tt-RU"/>
        </w:rPr>
        <w:t xml:space="preserve"> августа</w:t>
      </w:r>
      <w:r w:rsidR="002F1122" w:rsidRPr="00123A54">
        <w:rPr>
          <w:spacing w:val="-6"/>
        </w:rPr>
        <w:t xml:space="preserve"> 201</w:t>
      </w:r>
      <w:r w:rsidR="002A7B2A">
        <w:rPr>
          <w:spacing w:val="-6"/>
        </w:rPr>
        <w:t>3</w:t>
      </w:r>
      <w:r w:rsidR="002F1122" w:rsidRPr="00123A54">
        <w:rPr>
          <w:spacing w:val="-6"/>
        </w:rPr>
        <w:t xml:space="preserve"> г.</w:t>
      </w:r>
      <w:r w:rsidR="00342A2D" w:rsidRPr="00123A54">
        <w:rPr>
          <w:spacing w:val="-6"/>
        </w:rPr>
        <w:t>) и утвержден приказом директора школы №</w:t>
      </w:r>
      <w:r w:rsidR="006D0782" w:rsidRPr="00123A54">
        <w:rPr>
          <w:spacing w:val="-6"/>
        </w:rPr>
        <w:t xml:space="preserve"> </w:t>
      </w:r>
      <w:r w:rsidR="0086197C">
        <w:rPr>
          <w:spacing w:val="-6"/>
        </w:rPr>
        <w:t>64</w:t>
      </w:r>
      <w:r w:rsidR="006D0782" w:rsidRPr="00123A54">
        <w:rPr>
          <w:spacing w:val="-6"/>
        </w:rPr>
        <w:t xml:space="preserve"> </w:t>
      </w:r>
      <w:r w:rsidR="00342A2D" w:rsidRPr="00123A54">
        <w:rPr>
          <w:spacing w:val="-6"/>
        </w:rPr>
        <w:t xml:space="preserve">от </w:t>
      </w:r>
      <w:r w:rsidR="0086197C">
        <w:rPr>
          <w:spacing w:val="-6"/>
        </w:rPr>
        <w:t>24 августа</w:t>
      </w:r>
      <w:r w:rsidR="006D0782" w:rsidRPr="00123A54">
        <w:rPr>
          <w:spacing w:val="-6"/>
        </w:rPr>
        <w:t xml:space="preserve"> </w:t>
      </w:r>
      <w:r w:rsidR="00C673CF" w:rsidRPr="00123A54">
        <w:rPr>
          <w:spacing w:val="-6"/>
          <w:lang w:val="tt-RU"/>
        </w:rPr>
        <w:t xml:space="preserve"> </w:t>
      </w:r>
      <w:r w:rsidR="00342A2D" w:rsidRPr="00123A54">
        <w:rPr>
          <w:spacing w:val="-6"/>
        </w:rPr>
        <w:t>20</w:t>
      </w:r>
      <w:r w:rsidR="002F1122" w:rsidRPr="00123A54">
        <w:rPr>
          <w:spacing w:val="-6"/>
        </w:rPr>
        <w:t>1</w:t>
      </w:r>
      <w:r w:rsidR="002A7B2A">
        <w:rPr>
          <w:spacing w:val="-6"/>
        </w:rPr>
        <w:t>3</w:t>
      </w:r>
      <w:r w:rsidR="00123A54" w:rsidRPr="00123A54">
        <w:rPr>
          <w:spacing w:val="-6"/>
        </w:rPr>
        <w:t xml:space="preserve"> </w:t>
      </w:r>
      <w:r w:rsidR="006D0782" w:rsidRPr="00123A54">
        <w:rPr>
          <w:spacing w:val="-6"/>
        </w:rPr>
        <w:t>г.</w:t>
      </w:r>
      <w:r w:rsidR="00123A54" w:rsidRPr="00123A54">
        <w:rPr>
          <w:spacing w:val="-6"/>
        </w:rPr>
        <w:t>)</w:t>
      </w:r>
    </w:p>
    <w:p w:rsidR="00C151F0" w:rsidRPr="00123A54" w:rsidRDefault="00C151F0" w:rsidP="00342A2D">
      <w:pPr>
        <w:jc w:val="both"/>
        <w:rPr>
          <w:spacing w:val="-6"/>
          <w:lang w:val="tt-RU"/>
        </w:rPr>
      </w:pPr>
    </w:p>
    <w:p w:rsidR="00C673CF" w:rsidRPr="00123A54" w:rsidRDefault="00C673CF" w:rsidP="00342A2D">
      <w:pPr>
        <w:jc w:val="both"/>
        <w:rPr>
          <w:spacing w:val="-6"/>
          <w:lang w:val="tt-RU"/>
        </w:rPr>
      </w:pPr>
    </w:p>
    <w:p w:rsid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C673CF" w:rsidRPr="00C673CF" w:rsidRDefault="00C673CF" w:rsidP="00342A2D">
      <w:pPr>
        <w:jc w:val="both"/>
        <w:rPr>
          <w:color w:val="000000"/>
          <w:spacing w:val="-6"/>
          <w:lang w:val="tt-RU"/>
        </w:rPr>
      </w:pPr>
    </w:p>
    <w:p w:rsidR="00FE690E" w:rsidRDefault="00FE690E" w:rsidP="00342A2D">
      <w:pPr>
        <w:jc w:val="both"/>
        <w:rPr>
          <w:color w:val="000000"/>
          <w:spacing w:val="-6"/>
        </w:rPr>
      </w:pPr>
    </w:p>
    <w:p w:rsidR="003B5992" w:rsidRDefault="003B5992" w:rsidP="00342A2D">
      <w:pPr>
        <w:jc w:val="both"/>
        <w:rPr>
          <w:color w:val="000000"/>
          <w:spacing w:val="-6"/>
        </w:rPr>
      </w:pPr>
    </w:p>
    <w:p w:rsidR="003B5992" w:rsidRDefault="003B5992" w:rsidP="00342A2D">
      <w:pPr>
        <w:jc w:val="both"/>
        <w:rPr>
          <w:color w:val="000000"/>
          <w:spacing w:val="-6"/>
        </w:rPr>
      </w:pPr>
    </w:p>
    <w:p w:rsidR="003B5992" w:rsidRDefault="003B5992" w:rsidP="00342A2D">
      <w:pPr>
        <w:jc w:val="both"/>
        <w:rPr>
          <w:color w:val="000000"/>
          <w:spacing w:val="-6"/>
        </w:rPr>
      </w:pPr>
    </w:p>
    <w:p w:rsidR="003B5992" w:rsidRDefault="003B5992" w:rsidP="00342A2D">
      <w:pPr>
        <w:jc w:val="both"/>
        <w:rPr>
          <w:color w:val="000000"/>
          <w:spacing w:val="-6"/>
        </w:rPr>
      </w:pPr>
    </w:p>
    <w:p w:rsidR="00657AA1" w:rsidRDefault="00657AA1" w:rsidP="00342A2D">
      <w:pPr>
        <w:jc w:val="both"/>
        <w:rPr>
          <w:color w:val="000000"/>
          <w:spacing w:val="-6"/>
        </w:rPr>
      </w:pPr>
    </w:p>
    <w:p w:rsidR="00657AA1" w:rsidRDefault="00657AA1" w:rsidP="00342A2D">
      <w:pPr>
        <w:jc w:val="both"/>
        <w:rPr>
          <w:color w:val="000000"/>
          <w:spacing w:val="-6"/>
        </w:rPr>
      </w:pPr>
    </w:p>
    <w:p w:rsidR="00657AA1" w:rsidRDefault="00657AA1" w:rsidP="00342A2D">
      <w:pPr>
        <w:jc w:val="both"/>
        <w:rPr>
          <w:color w:val="000000"/>
          <w:spacing w:val="-6"/>
        </w:rPr>
      </w:pPr>
    </w:p>
    <w:p w:rsidR="00657AA1" w:rsidRDefault="00657AA1" w:rsidP="00342A2D">
      <w:pPr>
        <w:jc w:val="both"/>
        <w:rPr>
          <w:color w:val="000000"/>
          <w:spacing w:val="-6"/>
        </w:rPr>
      </w:pPr>
    </w:p>
    <w:p w:rsidR="00657AA1" w:rsidRDefault="00657AA1" w:rsidP="00342A2D">
      <w:pPr>
        <w:jc w:val="both"/>
        <w:rPr>
          <w:color w:val="000000"/>
          <w:spacing w:val="-6"/>
        </w:rPr>
      </w:pPr>
    </w:p>
    <w:p w:rsidR="00657AA1" w:rsidRDefault="00657AA1" w:rsidP="00342A2D">
      <w:pPr>
        <w:jc w:val="both"/>
        <w:rPr>
          <w:color w:val="000000"/>
          <w:spacing w:val="-6"/>
        </w:rPr>
      </w:pPr>
    </w:p>
    <w:p w:rsidR="00657AA1" w:rsidRDefault="00657AA1" w:rsidP="00342A2D">
      <w:pPr>
        <w:jc w:val="both"/>
        <w:rPr>
          <w:color w:val="000000"/>
          <w:spacing w:val="-6"/>
        </w:rPr>
      </w:pPr>
    </w:p>
    <w:p w:rsidR="001215F4" w:rsidRPr="0076663E" w:rsidRDefault="001215F4" w:rsidP="005F3ABA">
      <w:pPr>
        <w:tabs>
          <w:tab w:val="left" w:pos="2850"/>
        </w:tabs>
        <w:jc w:val="center"/>
        <w:rPr>
          <w:sz w:val="28"/>
          <w:szCs w:val="28"/>
          <w:highlight w:val="yellow"/>
        </w:rPr>
      </w:pPr>
    </w:p>
    <w:p w:rsidR="009C7FD5" w:rsidRDefault="009C7FD5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</w:rPr>
      </w:pPr>
    </w:p>
    <w:p w:rsidR="00F25F92" w:rsidRDefault="00F25F92" w:rsidP="009C7FD5">
      <w:pPr>
        <w:tabs>
          <w:tab w:val="left" w:pos="3615"/>
        </w:tabs>
        <w:rPr>
          <w:sz w:val="28"/>
          <w:szCs w:val="28"/>
          <w:lang w:val="tt-RU"/>
        </w:rPr>
      </w:pPr>
    </w:p>
    <w:p w:rsidR="00DB5FB0" w:rsidRDefault="00DB5FB0" w:rsidP="00DB5FB0">
      <w:pPr>
        <w:tabs>
          <w:tab w:val="left" w:pos="3615"/>
        </w:tabs>
        <w:jc w:val="center"/>
        <w:rPr>
          <w:sz w:val="36"/>
          <w:szCs w:val="36"/>
        </w:rPr>
      </w:pPr>
      <w:r w:rsidRPr="00C505B5">
        <w:rPr>
          <w:sz w:val="36"/>
          <w:szCs w:val="36"/>
        </w:rPr>
        <w:t xml:space="preserve">Учебный план </w:t>
      </w:r>
    </w:p>
    <w:p w:rsidR="00DB5FB0" w:rsidRPr="00596374" w:rsidRDefault="00DB5FB0" w:rsidP="00DB5FB0">
      <w:pPr>
        <w:tabs>
          <w:tab w:val="left" w:pos="3615"/>
        </w:tabs>
        <w:jc w:val="center"/>
        <w:rPr>
          <w:sz w:val="28"/>
          <w:szCs w:val="28"/>
        </w:rPr>
      </w:pPr>
      <w:r w:rsidRPr="00596374">
        <w:rPr>
          <w:sz w:val="28"/>
          <w:szCs w:val="28"/>
        </w:rPr>
        <w:t xml:space="preserve">Для </w:t>
      </w:r>
      <w:r w:rsidR="00F41F81">
        <w:rPr>
          <w:sz w:val="28"/>
          <w:szCs w:val="28"/>
        </w:rPr>
        <w:t>6</w:t>
      </w:r>
      <w:r w:rsidRPr="00596374">
        <w:rPr>
          <w:sz w:val="28"/>
          <w:szCs w:val="28"/>
        </w:rPr>
        <w:t>-9 классов</w:t>
      </w:r>
      <w:r>
        <w:rPr>
          <w:sz w:val="28"/>
          <w:szCs w:val="28"/>
        </w:rPr>
        <w:t xml:space="preserve"> общеобразовательных учреждений Республики Татарстан</w:t>
      </w:r>
    </w:p>
    <w:p w:rsidR="00DB5FB0" w:rsidRDefault="00DB5FB0" w:rsidP="00DB5FB0">
      <w:pPr>
        <w:tabs>
          <w:tab w:val="left" w:pos="3615"/>
        </w:tabs>
        <w:jc w:val="center"/>
        <w:rPr>
          <w:color w:val="FF0000"/>
        </w:rPr>
      </w:pPr>
    </w:p>
    <w:tbl>
      <w:tblPr>
        <w:tblpPr w:leftFromText="180" w:rightFromText="180" w:vertAnchor="text" w:horzAnchor="margin" w:tblpY="100"/>
        <w:tblW w:w="8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0"/>
        <w:gridCol w:w="1423"/>
        <w:gridCol w:w="992"/>
        <w:gridCol w:w="1165"/>
        <w:gridCol w:w="780"/>
        <w:gridCol w:w="884"/>
      </w:tblGrid>
      <w:tr w:rsidR="00DB5FB0" w:rsidRPr="002D2239" w:rsidTr="00DB5FB0">
        <w:trPr>
          <w:cantSplit/>
          <w:trHeight w:val="357"/>
        </w:trPr>
        <w:tc>
          <w:tcPr>
            <w:tcW w:w="3080" w:type="dxa"/>
            <w:vMerge w:val="restart"/>
          </w:tcPr>
          <w:p w:rsidR="00DB5FB0" w:rsidRDefault="00DB5FB0" w:rsidP="00DB5FB0"/>
          <w:p w:rsidR="00DB5FB0" w:rsidRPr="00C60D97" w:rsidRDefault="00DB5FB0" w:rsidP="00DB5FB0">
            <w:r>
              <w:t>У</w:t>
            </w:r>
            <w:r w:rsidRPr="00C60D97">
              <w:t>чебные предметы</w:t>
            </w:r>
          </w:p>
        </w:tc>
        <w:tc>
          <w:tcPr>
            <w:tcW w:w="5244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DB5FB0" w:rsidRPr="002D2239" w:rsidRDefault="00DB5FB0" w:rsidP="00DB5FB0">
            <w:r>
              <w:t xml:space="preserve">                               классы</w:t>
            </w:r>
          </w:p>
        </w:tc>
      </w:tr>
      <w:tr w:rsidR="002A7B2A" w:rsidRPr="002D2239" w:rsidTr="002A7B2A">
        <w:trPr>
          <w:cantSplit/>
          <w:trHeight w:val="276"/>
        </w:trPr>
        <w:tc>
          <w:tcPr>
            <w:tcW w:w="3080" w:type="dxa"/>
            <w:vMerge/>
          </w:tcPr>
          <w:p w:rsidR="002A7B2A" w:rsidRPr="00C60D97" w:rsidRDefault="002A7B2A" w:rsidP="00DB5FB0"/>
        </w:tc>
        <w:tc>
          <w:tcPr>
            <w:tcW w:w="1423" w:type="dxa"/>
            <w:tcBorders>
              <w:bottom w:val="single" w:sz="4" w:space="0" w:color="auto"/>
            </w:tcBorders>
          </w:tcPr>
          <w:p w:rsidR="002A7B2A" w:rsidRPr="002D2239" w:rsidRDefault="002A7B2A" w:rsidP="00DB5FB0">
            <w:pPr>
              <w:jc w:val="center"/>
            </w:pPr>
            <w:r w:rsidRPr="002D2239">
              <w:t>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2A7B2A" w:rsidRPr="002D2239" w:rsidRDefault="002A7B2A" w:rsidP="00DB5FB0">
            <w:pPr>
              <w:jc w:val="center"/>
            </w:pPr>
            <w:r>
              <w:t>7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2A7B2A" w:rsidRPr="002D2239" w:rsidRDefault="002A7B2A" w:rsidP="00DB5FB0">
            <w:pPr>
              <w:jc w:val="center"/>
            </w:pPr>
            <w:r w:rsidRPr="002D2239">
              <w:t>8</w:t>
            </w:r>
          </w:p>
        </w:tc>
        <w:tc>
          <w:tcPr>
            <w:tcW w:w="780" w:type="dxa"/>
            <w:tcBorders>
              <w:bottom w:val="single" w:sz="4" w:space="0" w:color="auto"/>
            </w:tcBorders>
          </w:tcPr>
          <w:p w:rsidR="002A7B2A" w:rsidRPr="002D2239" w:rsidRDefault="002A7B2A" w:rsidP="00DB5FB0">
            <w:pPr>
              <w:jc w:val="center"/>
            </w:pPr>
            <w:r w:rsidRPr="002D2239">
              <w:t>9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2A7B2A" w:rsidRPr="002D2239" w:rsidRDefault="002A7B2A" w:rsidP="00DB5FB0">
            <w:pPr>
              <w:jc w:val="center"/>
            </w:pPr>
            <w:r w:rsidRPr="002D2239">
              <w:t>всего</w:t>
            </w:r>
          </w:p>
        </w:tc>
      </w:tr>
      <w:tr w:rsidR="00DB5FB0" w:rsidRPr="002D2239" w:rsidTr="00DB5FB0">
        <w:trPr>
          <w:cantSplit/>
          <w:trHeight w:val="592"/>
        </w:trPr>
        <w:tc>
          <w:tcPr>
            <w:tcW w:w="3080" w:type="dxa"/>
            <w:vMerge/>
          </w:tcPr>
          <w:p w:rsidR="00DB5FB0" w:rsidRPr="00C60D97" w:rsidRDefault="00DB5FB0" w:rsidP="00DB5FB0"/>
        </w:tc>
        <w:tc>
          <w:tcPr>
            <w:tcW w:w="5244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DB5FB0" w:rsidRPr="002D2239" w:rsidRDefault="00DB5FB0" w:rsidP="00DB5FB0">
            <w:r>
              <w:t xml:space="preserve">           Количество часов в год/ в неделю</w:t>
            </w:r>
          </w:p>
        </w:tc>
      </w:tr>
      <w:tr w:rsidR="002A7B2A" w:rsidRPr="002D2239" w:rsidTr="002A7B2A">
        <w:trPr>
          <w:trHeight w:val="434"/>
        </w:trPr>
        <w:tc>
          <w:tcPr>
            <w:tcW w:w="3080" w:type="dxa"/>
          </w:tcPr>
          <w:p w:rsidR="002A7B2A" w:rsidRPr="00C60D97" w:rsidRDefault="002A7B2A" w:rsidP="00DB5FB0">
            <w:r w:rsidRPr="00C60D97">
              <w:t xml:space="preserve"> Русский язык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Default="002A7B2A" w:rsidP="00DB5FB0">
            <w:pPr>
              <w:jc w:val="center"/>
            </w:pPr>
            <w:r>
              <w:t>383/11</w:t>
            </w:r>
          </w:p>
          <w:p w:rsidR="002A7B2A" w:rsidRPr="002D2239" w:rsidRDefault="002A7B2A" w:rsidP="00DB5FB0">
            <w:pPr>
              <w:jc w:val="center"/>
            </w:pPr>
          </w:p>
        </w:tc>
      </w:tr>
      <w:tr w:rsidR="002A7B2A" w:rsidRPr="002D2239" w:rsidTr="002A7B2A">
        <w:trPr>
          <w:trHeight w:val="426"/>
        </w:trPr>
        <w:tc>
          <w:tcPr>
            <w:tcW w:w="3080" w:type="dxa"/>
          </w:tcPr>
          <w:p w:rsidR="002A7B2A" w:rsidRPr="00C60D97" w:rsidRDefault="002A7B2A" w:rsidP="00DB5FB0">
            <w:r>
              <w:t>Л</w:t>
            </w:r>
            <w:r w:rsidRPr="00C60D97">
              <w:t>итература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 w:rsidRPr="002D2239">
              <w:t>10</w:t>
            </w:r>
            <w:r>
              <w:rPr>
                <w:lang w:val="tt-RU"/>
              </w:rPr>
              <w:t>2</w:t>
            </w:r>
            <w:r w:rsidRPr="002D2239">
              <w:t>/3</w:t>
            </w:r>
          </w:p>
        </w:tc>
        <w:tc>
          <w:tcPr>
            <w:tcW w:w="884" w:type="dxa"/>
          </w:tcPr>
          <w:p w:rsidR="002A7B2A" w:rsidRPr="002D2239" w:rsidRDefault="002A7B2A" w:rsidP="00F41F81">
            <w:pPr>
              <w:jc w:val="center"/>
            </w:pPr>
            <w:r w:rsidRPr="002D2239">
              <w:t>3</w:t>
            </w:r>
            <w:r>
              <w:t>1</w:t>
            </w:r>
            <w:r>
              <w:rPr>
                <w:lang w:val="tt-RU"/>
              </w:rPr>
              <w:t>2</w:t>
            </w:r>
            <w:r>
              <w:t>/9</w:t>
            </w:r>
          </w:p>
        </w:tc>
      </w:tr>
      <w:tr w:rsidR="002A7B2A" w:rsidRPr="002D2239" w:rsidTr="002A7B2A">
        <w:trPr>
          <w:trHeight w:val="471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Татарский  язык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Default="002A7B2A" w:rsidP="00F41F81">
            <w:pPr>
              <w:jc w:val="center"/>
            </w:pPr>
            <w:r>
              <w:t>383/11</w:t>
            </w:r>
          </w:p>
          <w:p w:rsidR="002A7B2A" w:rsidRPr="002D2239" w:rsidRDefault="002A7B2A" w:rsidP="00DB5FB0">
            <w:pPr>
              <w:jc w:val="center"/>
            </w:pPr>
          </w:p>
        </w:tc>
      </w:tr>
      <w:tr w:rsidR="002A7B2A" w:rsidRPr="002D2239" w:rsidTr="002A7B2A">
        <w:trPr>
          <w:trHeight w:val="214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Татарская  литература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Default="002A7B2A" w:rsidP="00DB5FB0">
            <w:r>
              <w:rPr>
                <w:lang w:val="tt-RU"/>
              </w:rPr>
              <w:t>278</w:t>
            </w:r>
            <w:r>
              <w:t>/8</w:t>
            </w:r>
          </w:p>
          <w:p w:rsidR="002A7B2A" w:rsidRPr="002D2239" w:rsidRDefault="002A7B2A" w:rsidP="00DB5FB0"/>
        </w:tc>
      </w:tr>
      <w:tr w:rsidR="002A7B2A" w:rsidRPr="002D2239" w:rsidTr="002A7B2A">
        <w:trPr>
          <w:trHeight w:val="398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Английский язык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105/3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 w:rsidRPr="002D2239">
              <w:t>10</w:t>
            </w:r>
            <w:r>
              <w:rPr>
                <w:lang w:val="tt-RU"/>
              </w:rPr>
              <w:t>2</w:t>
            </w:r>
            <w:r w:rsidRPr="002D2239">
              <w:t>/3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>
              <w:t>417/12</w:t>
            </w:r>
          </w:p>
        </w:tc>
      </w:tr>
      <w:tr w:rsidR="002A7B2A" w:rsidRPr="002D2239" w:rsidTr="002A7B2A">
        <w:trPr>
          <w:trHeight w:val="273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Математика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175/5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175/5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175/5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 w:rsidRPr="002D2239">
              <w:t>17</w:t>
            </w:r>
            <w:r>
              <w:rPr>
                <w:lang w:val="tt-RU"/>
              </w:rPr>
              <w:t>0</w:t>
            </w:r>
            <w:r w:rsidRPr="002D2239">
              <w:t>/5</w:t>
            </w:r>
          </w:p>
        </w:tc>
        <w:tc>
          <w:tcPr>
            <w:tcW w:w="884" w:type="dxa"/>
          </w:tcPr>
          <w:p w:rsidR="002A7B2A" w:rsidRPr="002D2239" w:rsidRDefault="002A7B2A" w:rsidP="002A7B2A">
            <w:pPr>
              <w:jc w:val="center"/>
            </w:pPr>
            <w:r>
              <w:t>695/20</w:t>
            </w:r>
          </w:p>
        </w:tc>
      </w:tr>
      <w:tr w:rsidR="002A7B2A" w:rsidRPr="002D2239" w:rsidTr="002A7B2A">
        <w:trPr>
          <w:trHeight w:val="276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Информатика</w:t>
            </w:r>
            <w:r>
              <w:t xml:space="preserve"> и ИКТ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 w:rsidRPr="002D2239">
              <w:t>10</w:t>
            </w:r>
            <w:r>
              <w:rPr>
                <w:lang w:val="tt-RU"/>
              </w:rPr>
              <w:t>3</w:t>
            </w:r>
            <w:r w:rsidRPr="002D2239">
              <w:t>/3</w:t>
            </w:r>
          </w:p>
        </w:tc>
      </w:tr>
      <w:tr w:rsidR="002A7B2A" w:rsidRPr="002D2239" w:rsidTr="002A7B2A">
        <w:trPr>
          <w:trHeight w:val="285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История</w:t>
            </w:r>
            <w:r>
              <w:t xml:space="preserve"> (включая историю татарского народа и Татарстана)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278</w:t>
            </w:r>
            <w:r>
              <w:t>/8</w:t>
            </w:r>
          </w:p>
        </w:tc>
      </w:tr>
      <w:tr w:rsidR="002A7B2A" w:rsidRPr="002D2239" w:rsidTr="002A7B2A">
        <w:trPr>
          <w:trHeight w:val="233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Обществознание</w:t>
            </w:r>
            <w:r>
              <w:t>(включая экономику и право)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 w:rsidRPr="002D2239">
              <w:t>3</w:t>
            </w:r>
            <w:r>
              <w:rPr>
                <w:lang w:val="tt-RU"/>
              </w:rPr>
              <w:t>4</w:t>
            </w:r>
            <w:r w:rsidRPr="002D2239">
              <w:t>/1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 w:rsidRPr="002D2239">
              <w:t>1</w:t>
            </w:r>
            <w:r>
              <w:rPr>
                <w:lang w:val="tt-RU"/>
              </w:rPr>
              <w:t>39</w:t>
            </w:r>
            <w:r w:rsidRPr="002D2239">
              <w:t>/4</w:t>
            </w:r>
          </w:p>
        </w:tc>
      </w:tr>
      <w:tr w:rsidR="002A7B2A" w:rsidRPr="002D2239" w:rsidTr="002A7B2A">
        <w:trPr>
          <w:trHeight w:val="429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География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 w:rsidRPr="002D2239">
              <w:t>24</w:t>
            </w:r>
            <w:r>
              <w:rPr>
                <w:lang w:val="tt-RU"/>
              </w:rPr>
              <w:t>3</w:t>
            </w:r>
            <w:r w:rsidRPr="002D2239">
              <w:t>/7</w:t>
            </w:r>
          </w:p>
        </w:tc>
      </w:tr>
      <w:tr w:rsidR="002A7B2A" w:rsidRPr="002D2239" w:rsidTr="002A7B2A">
        <w:trPr>
          <w:trHeight w:val="285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Природоведение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</w:p>
        </w:tc>
      </w:tr>
      <w:tr w:rsidR="002A7B2A" w:rsidRPr="002D2239" w:rsidTr="002A7B2A">
        <w:trPr>
          <w:trHeight w:val="264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Биология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 w:rsidRPr="002D2239">
              <w:t>24</w:t>
            </w:r>
            <w:r>
              <w:rPr>
                <w:lang w:val="tt-RU"/>
              </w:rPr>
              <w:t>3</w:t>
            </w:r>
            <w:r w:rsidRPr="002D2239">
              <w:t>/7</w:t>
            </w:r>
          </w:p>
        </w:tc>
      </w:tr>
      <w:tr w:rsidR="002A7B2A" w:rsidRPr="002D2239" w:rsidTr="002A7B2A">
        <w:trPr>
          <w:trHeight w:val="321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Физика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 w:rsidRPr="002D2239">
              <w:t>2</w:t>
            </w:r>
            <w:r>
              <w:rPr>
                <w:lang w:val="tt-RU"/>
              </w:rPr>
              <w:t>08</w:t>
            </w:r>
            <w:r w:rsidRPr="002D2239">
              <w:t>/6</w:t>
            </w:r>
          </w:p>
        </w:tc>
      </w:tr>
      <w:tr w:rsidR="002A7B2A" w:rsidRPr="002D2239" w:rsidTr="002A7B2A">
        <w:trPr>
          <w:trHeight w:val="229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Химия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 w:rsidRPr="002D2239">
              <w:t>/2</w:t>
            </w: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 w:rsidRPr="002D2239">
              <w:t>1</w:t>
            </w:r>
            <w:r>
              <w:rPr>
                <w:lang w:val="tt-RU"/>
              </w:rPr>
              <w:t>38</w:t>
            </w:r>
            <w:r w:rsidRPr="002D2239">
              <w:t>/4</w:t>
            </w:r>
          </w:p>
        </w:tc>
      </w:tr>
      <w:tr w:rsidR="002A7B2A" w:rsidRPr="00AF51E7" w:rsidTr="002A7B2A">
        <w:trPr>
          <w:trHeight w:val="276"/>
        </w:trPr>
        <w:tc>
          <w:tcPr>
            <w:tcW w:w="3080" w:type="dxa"/>
          </w:tcPr>
          <w:p w:rsidR="002A7B2A" w:rsidRPr="001557A3" w:rsidRDefault="002A7B2A" w:rsidP="00DB5FB0">
            <w:r>
              <w:t>Искусство (</w:t>
            </w:r>
            <w:r w:rsidRPr="001557A3">
              <w:t>Музыка</w:t>
            </w:r>
            <w:r>
              <w:t>)</w:t>
            </w:r>
          </w:p>
        </w:tc>
        <w:tc>
          <w:tcPr>
            <w:tcW w:w="1423" w:type="dxa"/>
          </w:tcPr>
          <w:p w:rsidR="002A7B2A" w:rsidRPr="001557A3" w:rsidRDefault="002A7B2A" w:rsidP="00DB5FB0">
            <w:pPr>
              <w:jc w:val="center"/>
            </w:pPr>
            <w:r w:rsidRPr="001557A3">
              <w:t>35/1</w:t>
            </w:r>
          </w:p>
        </w:tc>
        <w:tc>
          <w:tcPr>
            <w:tcW w:w="992" w:type="dxa"/>
          </w:tcPr>
          <w:p w:rsidR="002A7B2A" w:rsidRPr="001557A3" w:rsidRDefault="002A7B2A" w:rsidP="00DB5FB0">
            <w:pPr>
              <w:jc w:val="center"/>
            </w:pPr>
            <w:r w:rsidRPr="001557A3">
              <w:t>35/1</w:t>
            </w:r>
          </w:p>
        </w:tc>
        <w:tc>
          <w:tcPr>
            <w:tcW w:w="1165" w:type="dxa"/>
          </w:tcPr>
          <w:p w:rsidR="002A7B2A" w:rsidRPr="001557A3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1557A3" w:rsidRDefault="002A7B2A" w:rsidP="00DB5FB0">
            <w:pPr>
              <w:jc w:val="center"/>
            </w:pPr>
          </w:p>
        </w:tc>
        <w:tc>
          <w:tcPr>
            <w:tcW w:w="884" w:type="dxa"/>
          </w:tcPr>
          <w:p w:rsidR="002A7B2A" w:rsidRPr="001557A3" w:rsidRDefault="002A7B2A" w:rsidP="00DB5FB0">
            <w:pPr>
              <w:jc w:val="center"/>
            </w:pPr>
            <w:r>
              <w:t>70/2</w:t>
            </w:r>
          </w:p>
        </w:tc>
      </w:tr>
      <w:tr w:rsidR="002A7B2A" w:rsidRPr="00AF51E7" w:rsidTr="002A7B2A">
        <w:trPr>
          <w:trHeight w:val="291"/>
        </w:trPr>
        <w:tc>
          <w:tcPr>
            <w:tcW w:w="3080" w:type="dxa"/>
          </w:tcPr>
          <w:p w:rsidR="002A7B2A" w:rsidRPr="001557A3" w:rsidRDefault="002A7B2A" w:rsidP="00DB5FB0">
            <w:r>
              <w:t>Искусство (ИЗО)</w:t>
            </w:r>
          </w:p>
        </w:tc>
        <w:tc>
          <w:tcPr>
            <w:tcW w:w="1423" w:type="dxa"/>
          </w:tcPr>
          <w:p w:rsidR="002A7B2A" w:rsidRPr="001557A3" w:rsidRDefault="002A7B2A" w:rsidP="00DB5FB0">
            <w:pPr>
              <w:jc w:val="center"/>
            </w:pPr>
            <w:r w:rsidRPr="001557A3">
              <w:t>35/1</w:t>
            </w:r>
          </w:p>
        </w:tc>
        <w:tc>
          <w:tcPr>
            <w:tcW w:w="992" w:type="dxa"/>
          </w:tcPr>
          <w:p w:rsidR="002A7B2A" w:rsidRPr="001557A3" w:rsidRDefault="002A7B2A" w:rsidP="00DB5FB0">
            <w:pPr>
              <w:jc w:val="center"/>
            </w:pPr>
            <w:r w:rsidRPr="001557A3">
              <w:t>35/1</w:t>
            </w:r>
          </w:p>
        </w:tc>
        <w:tc>
          <w:tcPr>
            <w:tcW w:w="1165" w:type="dxa"/>
          </w:tcPr>
          <w:p w:rsidR="002A7B2A" w:rsidRPr="001557A3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1557A3" w:rsidRDefault="002A7B2A" w:rsidP="00DB5FB0">
            <w:pPr>
              <w:jc w:val="center"/>
            </w:pPr>
          </w:p>
        </w:tc>
        <w:tc>
          <w:tcPr>
            <w:tcW w:w="884" w:type="dxa"/>
          </w:tcPr>
          <w:p w:rsidR="002A7B2A" w:rsidRPr="001557A3" w:rsidRDefault="002A7B2A" w:rsidP="00DB5FB0">
            <w:pPr>
              <w:jc w:val="center"/>
            </w:pPr>
            <w:r>
              <w:t>70/2</w:t>
            </w:r>
          </w:p>
        </w:tc>
      </w:tr>
      <w:tr w:rsidR="002A7B2A" w:rsidRPr="002D2239" w:rsidTr="002A7B2A">
        <w:trPr>
          <w:trHeight w:val="291"/>
        </w:trPr>
        <w:tc>
          <w:tcPr>
            <w:tcW w:w="3080" w:type="dxa"/>
          </w:tcPr>
          <w:p w:rsidR="002A7B2A" w:rsidRPr="001557A3" w:rsidRDefault="002A7B2A" w:rsidP="00DB5FB0">
            <w:r w:rsidRPr="001557A3">
              <w:t>Искусство</w:t>
            </w:r>
            <w:r>
              <w:t>(музыка и ИЗО)</w:t>
            </w:r>
          </w:p>
        </w:tc>
        <w:tc>
          <w:tcPr>
            <w:tcW w:w="1423" w:type="dxa"/>
          </w:tcPr>
          <w:p w:rsidR="002A7B2A" w:rsidRPr="001557A3" w:rsidRDefault="002A7B2A" w:rsidP="00DB5FB0">
            <w:pPr>
              <w:jc w:val="center"/>
            </w:pPr>
          </w:p>
        </w:tc>
        <w:tc>
          <w:tcPr>
            <w:tcW w:w="992" w:type="dxa"/>
          </w:tcPr>
          <w:p w:rsidR="002A7B2A" w:rsidRPr="001557A3" w:rsidRDefault="002A7B2A" w:rsidP="00DB5FB0">
            <w:pPr>
              <w:jc w:val="center"/>
            </w:pPr>
          </w:p>
        </w:tc>
        <w:tc>
          <w:tcPr>
            <w:tcW w:w="1165" w:type="dxa"/>
          </w:tcPr>
          <w:p w:rsidR="002A7B2A" w:rsidRPr="001557A3" w:rsidRDefault="002A7B2A" w:rsidP="00DB5FB0">
            <w:pPr>
              <w:jc w:val="center"/>
            </w:pPr>
            <w:r w:rsidRPr="001557A3">
              <w:t>35/1</w:t>
            </w:r>
          </w:p>
        </w:tc>
        <w:tc>
          <w:tcPr>
            <w:tcW w:w="780" w:type="dxa"/>
          </w:tcPr>
          <w:p w:rsidR="002A7B2A" w:rsidRPr="001557A3" w:rsidRDefault="002A7B2A" w:rsidP="00DB5FB0">
            <w:pPr>
              <w:jc w:val="center"/>
            </w:pPr>
            <w:r w:rsidRPr="001557A3">
              <w:t>34/1</w:t>
            </w:r>
          </w:p>
        </w:tc>
        <w:tc>
          <w:tcPr>
            <w:tcW w:w="884" w:type="dxa"/>
          </w:tcPr>
          <w:p w:rsidR="002A7B2A" w:rsidRPr="001557A3" w:rsidRDefault="002A7B2A" w:rsidP="00DB5FB0">
            <w:pPr>
              <w:jc w:val="center"/>
            </w:pPr>
            <w:r w:rsidRPr="001557A3">
              <w:t>69/2</w:t>
            </w:r>
          </w:p>
        </w:tc>
      </w:tr>
      <w:tr w:rsidR="002A7B2A" w:rsidRPr="002D2239" w:rsidTr="002A7B2A">
        <w:trPr>
          <w:trHeight w:val="401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Физическая культура</w:t>
            </w:r>
          </w:p>
        </w:tc>
        <w:tc>
          <w:tcPr>
            <w:tcW w:w="1423" w:type="dxa"/>
          </w:tcPr>
          <w:p w:rsidR="002A7B2A" w:rsidRDefault="002A7B2A">
            <w:r w:rsidRPr="008D116E">
              <w:t>105/3</w:t>
            </w:r>
          </w:p>
        </w:tc>
        <w:tc>
          <w:tcPr>
            <w:tcW w:w="992" w:type="dxa"/>
          </w:tcPr>
          <w:p w:rsidR="002A7B2A" w:rsidRDefault="002A7B2A">
            <w:r w:rsidRPr="008D116E">
              <w:t>105/3</w:t>
            </w:r>
          </w:p>
        </w:tc>
        <w:tc>
          <w:tcPr>
            <w:tcW w:w="1165" w:type="dxa"/>
          </w:tcPr>
          <w:p w:rsidR="002A7B2A" w:rsidRDefault="002A7B2A">
            <w:r w:rsidRPr="008D116E">
              <w:t>105/3</w:t>
            </w:r>
          </w:p>
        </w:tc>
        <w:tc>
          <w:tcPr>
            <w:tcW w:w="780" w:type="dxa"/>
          </w:tcPr>
          <w:p w:rsidR="002A7B2A" w:rsidRPr="002D2239" w:rsidRDefault="002A7B2A" w:rsidP="00022ADF">
            <w:pPr>
              <w:jc w:val="center"/>
            </w:pPr>
            <w:r>
              <w:t>1</w:t>
            </w:r>
            <w:r w:rsidRPr="002D2239">
              <w:t>0</w:t>
            </w:r>
            <w:r>
              <w:t>2</w:t>
            </w:r>
            <w:r w:rsidRPr="002D2239">
              <w:t>/</w:t>
            </w:r>
            <w:r>
              <w:t>3</w:t>
            </w:r>
          </w:p>
        </w:tc>
        <w:tc>
          <w:tcPr>
            <w:tcW w:w="884" w:type="dxa"/>
          </w:tcPr>
          <w:p w:rsidR="002A7B2A" w:rsidRPr="002D2239" w:rsidRDefault="002A7B2A" w:rsidP="002A7B2A">
            <w:pPr>
              <w:jc w:val="center"/>
            </w:pPr>
            <w:r>
              <w:t>417/12</w:t>
            </w:r>
          </w:p>
        </w:tc>
      </w:tr>
      <w:tr w:rsidR="002A7B2A" w:rsidRPr="002D2239" w:rsidTr="002A7B2A">
        <w:trPr>
          <w:trHeight w:val="279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ОБЖ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884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</w:tr>
      <w:tr w:rsidR="002A7B2A" w:rsidRPr="002D2239" w:rsidTr="002A7B2A">
        <w:trPr>
          <w:trHeight w:val="266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Технология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 w:rsidRPr="002D2239">
              <w:t>70/2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  <w:r w:rsidRPr="002D2239">
              <w:t>35/1</w:t>
            </w: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884" w:type="dxa"/>
          </w:tcPr>
          <w:p w:rsidR="002A7B2A" w:rsidRPr="002D2239" w:rsidRDefault="00BF6BE7" w:rsidP="00DB5FB0">
            <w:pPr>
              <w:jc w:val="center"/>
            </w:pPr>
            <w:r>
              <w:t>17</w:t>
            </w:r>
            <w:r w:rsidR="002A7B2A">
              <w:t>5/</w:t>
            </w:r>
            <w:r>
              <w:t>5</w:t>
            </w:r>
          </w:p>
        </w:tc>
      </w:tr>
      <w:tr w:rsidR="002A7B2A" w:rsidRPr="002D2239" w:rsidTr="002A7B2A">
        <w:trPr>
          <w:trHeight w:val="306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Итого:</w:t>
            </w:r>
          </w:p>
        </w:tc>
        <w:tc>
          <w:tcPr>
            <w:tcW w:w="1423" w:type="dxa"/>
          </w:tcPr>
          <w:p w:rsidR="002A7B2A" w:rsidRDefault="002A7B2A" w:rsidP="00DB5FB0">
            <w:pPr>
              <w:jc w:val="center"/>
            </w:pPr>
            <w:r w:rsidRPr="002D2239">
              <w:t>105</w:t>
            </w:r>
            <w:r>
              <w:t>0</w:t>
            </w:r>
            <w:r w:rsidRPr="002D2239">
              <w:t>/</w:t>
            </w:r>
          </w:p>
          <w:p w:rsidR="002A7B2A" w:rsidRPr="002D2239" w:rsidRDefault="00BF6BE7" w:rsidP="00DB5FB0">
            <w:pPr>
              <w:jc w:val="center"/>
            </w:pPr>
            <w:r>
              <w:t>30</w:t>
            </w:r>
          </w:p>
        </w:tc>
        <w:tc>
          <w:tcPr>
            <w:tcW w:w="992" w:type="dxa"/>
          </w:tcPr>
          <w:p w:rsidR="003D1979" w:rsidRDefault="002A7B2A" w:rsidP="00022ADF">
            <w:pPr>
              <w:jc w:val="center"/>
            </w:pPr>
            <w:r w:rsidRPr="002D2239">
              <w:t>11</w:t>
            </w:r>
            <w:r>
              <w:t>90</w:t>
            </w:r>
            <w:r w:rsidRPr="002D2239">
              <w:t>/</w:t>
            </w:r>
          </w:p>
          <w:p w:rsidR="002A7B2A" w:rsidRPr="002D2239" w:rsidRDefault="002A7B2A" w:rsidP="00022ADF">
            <w:pPr>
              <w:jc w:val="center"/>
            </w:pPr>
            <w:r w:rsidRPr="002D2239">
              <w:t>3</w:t>
            </w:r>
            <w:r>
              <w:t>4</w:t>
            </w:r>
          </w:p>
        </w:tc>
        <w:tc>
          <w:tcPr>
            <w:tcW w:w="1165" w:type="dxa"/>
          </w:tcPr>
          <w:p w:rsidR="002A7B2A" w:rsidRPr="002D2239" w:rsidRDefault="002A7B2A" w:rsidP="003D1979">
            <w:pPr>
              <w:jc w:val="center"/>
            </w:pPr>
            <w:r w:rsidRPr="002D2239">
              <w:t>12</w:t>
            </w:r>
            <w:r w:rsidR="003D1979">
              <w:t>60</w:t>
            </w:r>
            <w:r w:rsidRPr="002D2239">
              <w:t>/3</w:t>
            </w:r>
            <w:r w:rsidR="003D1979">
              <w:t>6</w:t>
            </w:r>
          </w:p>
        </w:tc>
        <w:tc>
          <w:tcPr>
            <w:tcW w:w="780" w:type="dxa"/>
          </w:tcPr>
          <w:p w:rsidR="002A7B2A" w:rsidRPr="002D2239" w:rsidRDefault="002A7B2A" w:rsidP="00BF6BE7">
            <w:pPr>
              <w:jc w:val="center"/>
            </w:pPr>
            <w:r w:rsidRPr="002D2239">
              <w:t>11</w:t>
            </w:r>
            <w:r w:rsidR="00BF6BE7">
              <w:t>56</w:t>
            </w:r>
            <w:r w:rsidRPr="002D2239">
              <w:t>/3</w:t>
            </w:r>
            <w:r w:rsidR="00BF6BE7">
              <w:t>4</w:t>
            </w:r>
          </w:p>
        </w:tc>
        <w:tc>
          <w:tcPr>
            <w:tcW w:w="884" w:type="dxa"/>
          </w:tcPr>
          <w:p w:rsidR="002A7B2A" w:rsidRPr="001557A3" w:rsidRDefault="003D1979" w:rsidP="00DB5FB0">
            <w:pPr>
              <w:jc w:val="center"/>
            </w:pPr>
            <w:r>
              <w:t>4656</w:t>
            </w:r>
            <w:r w:rsidR="002A7B2A" w:rsidRPr="001557A3">
              <w:t>/</w:t>
            </w:r>
          </w:p>
          <w:p w:rsidR="002A7B2A" w:rsidRPr="002D2239" w:rsidRDefault="002A7B2A" w:rsidP="003D1979">
            <w:pPr>
              <w:jc w:val="center"/>
            </w:pPr>
            <w:r w:rsidRPr="001557A3">
              <w:t>1</w:t>
            </w:r>
            <w:r w:rsidR="003D1979">
              <w:t>34</w:t>
            </w:r>
          </w:p>
        </w:tc>
      </w:tr>
      <w:tr w:rsidR="002A7B2A" w:rsidRPr="002D2239" w:rsidTr="002A7B2A">
        <w:trPr>
          <w:trHeight w:val="837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Компонент образова</w:t>
            </w:r>
            <w:r>
              <w:t>-</w:t>
            </w:r>
            <w:r w:rsidRPr="00C60D97">
              <w:t>тельного учреждения (6-</w:t>
            </w:r>
            <w:r>
              <w:t>д</w:t>
            </w:r>
            <w:r w:rsidRPr="00C60D97">
              <w:t>невная учебная неделя)</w:t>
            </w:r>
          </w:p>
        </w:tc>
        <w:tc>
          <w:tcPr>
            <w:tcW w:w="1423" w:type="dxa"/>
          </w:tcPr>
          <w:p w:rsidR="002A7B2A" w:rsidRPr="002D2239" w:rsidRDefault="002A7B2A" w:rsidP="00DB5FB0">
            <w:pPr>
              <w:jc w:val="center"/>
            </w:pPr>
          </w:p>
          <w:p w:rsidR="002A7B2A" w:rsidRPr="002D2239" w:rsidRDefault="002A7B2A" w:rsidP="00DB5FB0">
            <w:pPr>
              <w:jc w:val="center"/>
            </w:pPr>
            <w:r>
              <w:t>105/</w:t>
            </w:r>
            <w:r w:rsidRPr="002D2239">
              <w:t>3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</w:p>
          <w:p w:rsidR="002A7B2A" w:rsidRPr="002D2239" w:rsidRDefault="002A7B2A" w:rsidP="00DB5FB0">
            <w:pPr>
              <w:jc w:val="center"/>
            </w:pPr>
            <w:r>
              <w:t>35/</w:t>
            </w:r>
            <w:r w:rsidRPr="002D2239">
              <w:t>1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</w:p>
          <w:p w:rsidR="002A7B2A" w:rsidRPr="002D2239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2D2239" w:rsidRDefault="002A7B2A" w:rsidP="00DB5FB0">
            <w:pPr>
              <w:jc w:val="center"/>
            </w:pPr>
          </w:p>
          <w:p w:rsidR="002A7B2A" w:rsidRPr="002D2239" w:rsidRDefault="002A7B2A" w:rsidP="00DB5FB0">
            <w:pPr>
              <w:jc w:val="center"/>
            </w:pPr>
            <w:r>
              <w:rPr>
                <w:lang w:val="tt-RU"/>
              </w:rPr>
              <w:t>68</w:t>
            </w:r>
            <w:r>
              <w:t>/</w:t>
            </w:r>
            <w:r w:rsidRPr="002D2239">
              <w:t>2</w:t>
            </w:r>
          </w:p>
        </w:tc>
        <w:tc>
          <w:tcPr>
            <w:tcW w:w="884" w:type="dxa"/>
          </w:tcPr>
          <w:p w:rsidR="002A7B2A" w:rsidRPr="002D2239" w:rsidRDefault="002A7B2A" w:rsidP="00DB5FB0"/>
          <w:p w:rsidR="002A7B2A" w:rsidRPr="002D2239" w:rsidRDefault="002A7B2A" w:rsidP="00DB5FB0">
            <w:pPr>
              <w:jc w:val="center"/>
            </w:pPr>
            <w:r>
              <w:t>208\6</w:t>
            </w:r>
          </w:p>
        </w:tc>
      </w:tr>
      <w:tr w:rsidR="002A7B2A" w:rsidRPr="002D2239" w:rsidTr="002A7B2A">
        <w:trPr>
          <w:trHeight w:val="220"/>
        </w:trPr>
        <w:tc>
          <w:tcPr>
            <w:tcW w:w="3080" w:type="dxa"/>
          </w:tcPr>
          <w:p w:rsidR="002A7B2A" w:rsidRPr="00C60D97" w:rsidRDefault="00F478FF" w:rsidP="00DB5FB0">
            <w:r>
              <w:t xml:space="preserve">География </w:t>
            </w:r>
          </w:p>
        </w:tc>
        <w:tc>
          <w:tcPr>
            <w:tcW w:w="1423" w:type="dxa"/>
          </w:tcPr>
          <w:p w:rsidR="002A7B2A" w:rsidRPr="002D2239" w:rsidRDefault="002A7B2A" w:rsidP="00DB5FB0">
            <w:r>
              <w:t>35/1</w:t>
            </w:r>
          </w:p>
        </w:tc>
        <w:tc>
          <w:tcPr>
            <w:tcW w:w="992" w:type="dxa"/>
          </w:tcPr>
          <w:p w:rsidR="002A7B2A" w:rsidRPr="002D2239" w:rsidRDefault="002A7B2A" w:rsidP="00DB5FB0"/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2D2239" w:rsidRDefault="002A7B2A" w:rsidP="00DB5FB0"/>
        </w:tc>
        <w:tc>
          <w:tcPr>
            <w:tcW w:w="884" w:type="dxa"/>
          </w:tcPr>
          <w:p w:rsidR="002A7B2A" w:rsidRPr="002D2239" w:rsidRDefault="002A7B2A" w:rsidP="00DB5FB0"/>
        </w:tc>
      </w:tr>
      <w:tr w:rsidR="002A7B2A" w:rsidRPr="002D2239" w:rsidTr="002A7B2A">
        <w:trPr>
          <w:trHeight w:val="214"/>
        </w:trPr>
        <w:tc>
          <w:tcPr>
            <w:tcW w:w="3080" w:type="dxa"/>
          </w:tcPr>
          <w:p w:rsidR="002A7B2A" w:rsidRPr="008E5E33" w:rsidRDefault="002A7B2A" w:rsidP="00DB5FB0">
            <w:pPr>
              <w:rPr>
                <w:lang w:val="tt-RU"/>
              </w:rPr>
            </w:pPr>
            <w:r w:rsidRPr="00C60D97">
              <w:t xml:space="preserve">      </w:t>
            </w:r>
            <w:r>
              <w:rPr>
                <w:lang w:val="tt-RU"/>
              </w:rPr>
              <w:t xml:space="preserve">Биология </w:t>
            </w:r>
          </w:p>
        </w:tc>
        <w:tc>
          <w:tcPr>
            <w:tcW w:w="1423" w:type="dxa"/>
          </w:tcPr>
          <w:p w:rsidR="002A7B2A" w:rsidRPr="002D2239" w:rsidRDefault="002A7B2A" w:rsidP="00DB5FB0">
            <w:r>
              <w:t>35/1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2D2239" w:rsidRDefault="002A7B2A" w:rsidP="00DB5FB0"/>
        </w:tc>
        <w:tc>
          <w:tcPr>
            <w:tcW w:w="884" w:type="dxa"/>
          </w:tcPr>
          <w:p w:rsidR="002A7B2A" w:rsidRPr="002D2239" w:rsidRDefault="002A7B2A" w:rsidP="00DB5FB0"/>
        </w:tc>
      </w:tr>
      <w:tr w:rsidR="002A7B2A" w:rsidRPr="002D2239" w:rsidTr="002A7B2A">
        <w:trPr>
          <w:trHeight w:val="214"/>
        </w:trPr>
        <w:tc>
          <w:tcPr>
            <w:tcW w:w="3080" w:type="dxa"/>
          </w:tcPr>
          <w:p w:rsidR="002A7B2A" w:rsidRPr="00C60D97" w:rsidRDefault="002A7B2A" w:rsidP="00422FA0">
            <w:r>
              <w:t xml:space="preserve">      ОБЖ</w:t>
            </w:r>
          </w:p>
        </w:tc>
        <w:tc>
          <w:tcPr>
            <w:tcW w:w="1423" w:type="dxa"/>
          </w:tcPr>
          <w:p w:rsidR="002A7B2A" w:rsidRDefault="002A7B2A" w:rsidP="00DB5FB0">
            <w:r>
              <w:t>35/</w:t>
            </w:r>
            <w:r w:rsidRPr="002D2239">
              <w:t>1</w:t>
            </w:r>
          </w:p>
        </w:tc>
        <w:tc>
          <w:tcPr>
            <w:tcW w:w="992" w:type="dxa"/>
          </w:tcPr>
          <w:p w:rsidR="002A7B2A" w:rsidRPr="002D2239" w:rsidRDefault="002A7B2A" w:rsidP="00DB5FB0">
            <w:pPr>
              <w:jc w:val="center"/>
            </w:pPr>
            <w:r>
              <w:t>35/1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2D2239" w:rsidRDefault="002A7B2A" w:rsidP="00DB5FB0"/>
        </w:tc>
        <w:tc>
          <w:tcPr>
            <w:tcW w:w="884" w:type="dxa"/>
          </w:tcPr>
          <w:p w:rsidR="002A7B2A" w:rsidRPr="002D2239" w:rsidRDefault="002A7B2A" w:rsidP="00DB5FB0"/>
        </w:tc>
      </w:tr>
      <w:tr w:rsidR="002A7B2A" w:rsidRPr="002D2239" w:rsidTr="002A7B2A">
        <w:trPr>
          <w:trHeight w:val="521"/>
        </w:trPr>
        <w:tc>
          <w:tcPr>
            <w:tcW w:w="3080" w:type="dxa"/>
          </w:tcPr>
          <w:p w:rsidR="002A7B2A" w:rsidRPr="00C60D97" w:rsidRDefault="002A7B2A" w:rsidP="00DB5FB0">
            <w:r w:rsidRPr="00C60D97">
              <w:t xml:space="preserve"> Предпрофильная подготовка</w:t>
            </w:r>
          </w:p>
        </w:tc>
        <w:tc>
          <w:tcPr>
            <w:tcW w:w="1423" w:type="dxa"/>
          </w:tcPr>
          <w:p w:rsidR="002A7B2A" w:rsidRPr="002D2239" w:rsidRDefault="002A7B2A" w:rsidP="00DB5FB0"/>
        </w:tc>
        <w:tc>
          <w:tcPr>
            <w:tcW w:w="992" w:type="dxa"/>
          </w:tcPr>
          <w:p w:rsidR="002A7B2A" w:rsidRPr="002D2239" w:rsidRDefault="002A7B2A" w:rsidP="00DB5FB0">
            <w:r w:rsidRPr="002D2239">
              <w:t xml:space="preserve"> </w:t>
            </w:r>
          </w:p>
        </w:tc>
        <w:tc>
          <w:tcPr>
            <w:tcW w:w="1165" w:type="dxa"/>
          </w:tcPr>
          <w:p w:rsidR="002A7B2A" w:rsidRPr="002D2239" w:rsidRDefault="002A7B2A" w:rsidP="00DB5FB0">
            <w:pPr>
              <w:jc w:val="center"/>
            </w:pPr>
          </w:p>
        </w:tc>
        <w:tc>
          <w:tcPr>
            <w:tcW w:w="780" w:type="dxa"/>
          </w:tcPr>
          <w:p w:rsidR="002A7B2A" w:rsidRPr="002D2239" w:rsidRDefault="002A7B2A" w:rsidP="00DB5FB0">
            <w:r>
              <w:rPr>
                <w:lang w:val="tt-RU"/>
              </w:rPr>
              <w:t>68</w:t>
            </w:r>
            <w:r>
              <w:t>/</w:t>
            </w:r>
            <w:r w:rsidRPr="002D2239">
              <w:t>2</w:t>
            </w:r>
          </w:p>
        </w:tc>
        <w:tc>
          <w:tcPr>
            <w:tcW w:w="884" w:type="dxa"/>
          </w:tcPr>
          <w:p w:rsidR="002A7B2A" w:rsidRPr="002D2239" w:rsidRDefault="002A7B2A" w:rsidP="00DB5FB0"/>
        </w:tc>
      </w:tr>
      <w:tr w:rsidR="002A7B2A" w:rsidRPr="002D2239" w:rsidTr="002A7B2A">
        <w:trPr>
          <w:trHeight w:val="498"/>
        </w:trPr>
        <w:tc>
          <w:tcPr>
            <w:tcW w:w="3080" w:type="dxa"/>
          </w:tcPr>
          <w:p w:rsidR="002A7B2A" w:rsidRPr="00C60D97" w:rsidRDefault="002A7B2A" w:rsidP="00DB5FB0">
            <w:r w:rsidRPr="00C60D97">
              <w:t>Предельно допустимая учебная нагрузка при 6 – дневной учебной неделе</w:t>
            </w:r>
          </w:p>
        </w:tc>
        <w:tc>
          <w:tcPr>
            <w:tcW w:w="1423" w:type="dxa"/>
          </w:tcPr>
          <w:p w:rsidR="002A7B2A" w:rsidRDefault="002A7B2A" w:rsidP="00DB5FB0">
            <w:pPr>
              <w:jc w:val="center"/>
            </w:pPr>
            <w:r>
              <w:t>1155/</w:t>
            </w:r>
          </w:p>
          <w:p w:rsidR="002A7B2A" w:rsidRPr="002D2239" w:rsidRDefault="002A7B2A" w:rsidP="00022ADF">
            <w:pPr>
              <w:jc w:val="center"/>
            </w:pPr>
            <w:r w:rsidRPr="002D2239">
              <w:t>3</w:t>
            </w:r>
            <w:r>
              <w:t>3</w:t>
            </w:r>
          </w:p>
        </w:tc>
        <w:tc>
          <w:tcPr>
            <w:tcW w:w="992" w:type="dxa"/>
          </w:tcPr>
          <w:p w:rsidR="00BF6BE7" w:rsidRDefault="002A7B2A" w:rsidP="00022ADF">
            <w:pPr>
              <w:jc w:val="center"/>
            </w:pPr>
            <w:r>
              <w:t>1225/</w:t>
            </w:r>
          </w:p>
          <w:p w:rsidR="002A7B2A" w:rsidRPr="002D2239" w:rsidRDefault="002A7B2A" w:rsidP="00022ADF">
            <w:pPr>
              <w:jc w:val="center"/>
            </w:pPr>
            <w:r w:rsidRPr="002D2239">
              <w:t>3</w:t>
            </w:r>
            <w:r>
              <w:t>5</w:t>
            </w:r>
          </w:p>
        </w:tc>
        <w:tc>
          <w:tcPr>
            <w:tcW w:w="1165" w:type="dxa"/>
          </w:tcPr>
          <w:p w:rsidR="00BF6BE7" w:rsidRDefault="002A7B2A" w:rsidP="00022ADF">
            <w:pPr>
              <w:jc w:val="center"/>
            </w:pPr>
            <w:r>
              <w:t>1260/</w:t>
            </w:r>
          </w:p>
          <w:p w:rsidR="002A7B2A" w:rsidRPr="002D2239" w:rsidRDefault="002A7B2A" w:rsidP="00022ADF">
            <w:pPr>
              <w:jc w:val="center"/>
            </w:pPr>
            <w:r>
              <w:t>36</w:t>
            </w:r>
          </w:p>
        </w:tc>
        <w:tc>
          <w:tcPr>
            <w:tcW w:w="780" w:type="dxa"/>
          </w:tcPr>
          <w:p w:rsidR="002A7B2A" w:rsidRPr="002D2239" w:rsidRDefault="002A7B2A" w:rsidP="00BF6BE7">
            <w:pPr>
              <w:jc w:val="center"/>
            </w:pPr>
            <w:r>
              <w:t>12</w:t>
            </w:r>
            <w:r w:rsidR="00BF6BE7">
              <w:t>24</w:t>
            </w:r>
            <w:r>
              <w:t>/</w:t>
            </w:r>
            <w:r>
              <w:rPr>
                <w:lang w:val="tt-RU"/>
              </w:rPr>
              <w:t>36</w:t>
            </w:r>
          </w:p>
        </w:tc>
        <w:tc>
          <w:tcPr>
            <w:tcW w:w="884" w:type="dxa"/>
          </w:tcPr>
          <w:p w:rsidR="002A7B2A" w:rsidRDefault="002A7B2A" w:rsidP="00DB5FB0">
            <w:pPr>
              <w:jc w:val="center"/>
            </w:pPr>
            <w:r>
              <w:t>4</w:t>
            </w:r>
            <w:r w:rsidR="00BF6BE7">
              <w:t>864</w:t>
            </w:r>
            <w:r>
              <w:t>/</w:t>
            </w:r>
          </w:p>
          <w:p w:rsidR="002A7B2A" w:rsidRPr="002D2239" w:rsidRDefault="002A7B2A" w:rsidP="003D1D08">
            <w:pPr>
              <w:jc w:val="center"/>
            </w:pPr>
            <w:r>
              <w:t>140</w:t>
            </w:r>
          </w:p>
        </w:tc>
      </w:tr>
    </w:tbl>
    <w:p w:rsidR="00DB5FB0" w:rsidRDefault="00DB5FB0" w:rsidP="00DB5FB0">
      <w:pPr>
        <w:tabs>
          <w:tab w:val="left" w:pos="3615"/>
        </w:tabs>
        <w:jc w:val="center"/>
        <w:rPr>
          <w:color w:val="FF0000"/>
        </w:rPr>
      </w:pPr>
    </w:p>
    <w:p w:rsidR="00DB5FB0" w:rsidRDefault="00DB5FB0" w:rsidP="00DB5FB0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3E78EB">
      <w:pPr>
        <w:tabs>
          <w:tab w:val="left" w:pos="3615"/>
        </w:tabs>
        <w:jc w:val="center"/>
        <w:rPr>
          <w:sz w:val="36"/>
          <w:szCs w:val="36"/>
        </w:rPr>
      </w:pPr>
    </w:p>
    <w:p w:rsidR="005C2CF9" w:rsidRDefault="005C2CF9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596374" w:rsidRDefault="00596374" w:rsidP="00DB58E5">
      <w:pPr>
        <w:tabs>
          <w:tab w:val="left" w:pos="3615"/>
        </w:tabs>
        <w:jc w:val="center"/>
        <w:rPr>
          <w:color w:val="FF0000"/>
        </w:rPr>
      </w:pPr>
    </w:p>
    <w:p w:rsidR="00C244C0" w:rsidRDefault="00C244C0" w:rsidP="00C244C0">
      <w:pPr>
        <w:tabs>
          <w:tab w:val="left" w:pos="3615"/>
        </w:tabs>
        <w:jc w:val="center"/>
        <w:rPr>
          <w:sz w:val="28"/>
          <w:szCs w:val="28"/>
        </w:rPr>
      </w:pPr>
      <w:r w:rsidRPr="00C244C0">
        <w:rPr>
          <w:sz w:val="28"/>
          <w:szCs w:val="28"/>
        </w:rPr>
        <w:t>Учебный план для 10 класса универсального (непрофильного)</w:t>
      </w:r>
      <w:r w:rsidR="00DD64AE">
        <w:rPr>
          <w:sz w:val="28"/>
          <w:szCs w:val="28"/>
        </w:rPr>
        <w:t xml:space="preserve"> </w:t>
      </w:r>
      <w:r w:rsidRPr="00C244C0">
        <w:rPr>
          <w:sz w:val="28"/>
          <w:szCs w:val="28"/>
        </w:rPr>
        <w:t>обучения</w:t>
      </w:r>
    </w:p>
    <w:p w:rsidR="00C244C0" w:rsidRPr="00C244C0" w:rsidRDefault="00C244C0" w:rsidP="00C244C0">
      <w:pPr>
        <w:tabs>
          <w:tab w:val="left" w:pos="3615"/>
        </w:tabs>
        <w:jc w:val="center"/>
        <w:rPr>
          <w:sz w:val="28"/>
          <w:szCs w:val="28"/>
        </w:rPr>
      </w:pPr>
    </w:p>
    <w:p w:rsidR="00C244C0" w:rsidRPr="00C244C0" w:rsidRDefault="00C244C0" w:rsidP="00C244C0">
      <w:pPr>
        <w:tabs>
          <w:tab w:val="left" w:pos="3615"/>
        </w:tabs>
        <w:jc w:val="center"/>
        <w:rPr>
          <w:sz w:val="28"/>
          <w:szCs w:val="28"/>
        </w:rPr>
      </w:pPr>
    </w:p>
    <w:tbl>
      <w:tblPr>
        <w:tblpPr w:leftFromText="180" w:rightFromText="180" w:vertAnchor="text" w:horzAnchor="margin" w:tblpX="474" w:tblpY="-292"/>
        <w:tblW w:w="8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6"/>
        <w:gridCol w:w="6"/>
        <w:gridCol w:w="1834"/>
        <w:gridCol w:w="2401"/>
        <w:gridCol w:w="993"/>
      </w:tblGrid>
      <w:tr w:rsidR="0017064E" w:rsidRPr="002D2239">
        <w:trPr>
          <w:cantSplit/>
          <w:trHeight w:val="353"/>
        </w:trPr>
        <w:tc>
          <w:tcPr>
            <w:tcW w:w="3066" w:type="dxa"/>
            <w:vMerge w:val="restart"/>
          </w:tcPr>
          <w:p w:rsidR="0017064E" w:rsidRDefault="0017064E" w:rsidP="00D90EDC"/>
          <w:p w:rsidR="0017064E" w:rsidRPr="00C60D97" w:rsidRDefault="0017064E" w:rsidP="00D90EDC">
            <w:r>
              <w:t>У</w:t>
            </w:r>
            <w:r w:rsidRPr="00C60D97">
              <w:t>чебные предметы</w:t>
            </w:r>
          </w:p>
        </w:tc>
        <w:tc>
          <w:tcPr>
            <w:tcW w:w="424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7064E" w:rsidRPr="002D2239" w:rsidRDefault="0017064E" w:rsidP="00D90EDC">
            <w:r>
              <w:t xml:space="preserve">                               классы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17064E" w:rsidRPr="002D2239" w:rsidRDefault="0017064E" w:rsidP="00D90EDC"/>
        </w:tc>
      </w:tr>
      <w:tr w:rsidR="0017064E" w:rsidRPr="002D2239">
        <w:trPr>
          <w:cantSplit/>
          <w:trHeight w:val="273"/>
        </w:trPr>
        <w:tc>
          <w:tcPr>
            <w:tcW w:w="3066" w:type="dxa"/>
            <w:vMerge/>
          </w:tcPr>
          <w:p w:rsidR="0017064E" w:rsidRPr="00C60D97" w:rsidRDefault="0017064E" w:rsidP="00D90EDC"/>
        </w:tc>
        <w:tc>
          <w:tcPr>
            <w:tcW w:w="1840" w:type="dxa"/>
            <w:gridSpan w:val="2"/>
            <w:tcBorders>
              <w:bottom w:val="single" w:sz="4" w:space="0" w:color="auto"/>
            </w:tcBorders>
          </w:tcPr>
          <w:p w:rsidR="0017064E" w:rsidRPr="002D2239" w:rsidRDefault="0017064E" w:rsidP="00D90EDC">
            <w:pPr>
              <w:jc w:val="center"/>
            </w:pPr>
            <w:r>
              <w:t>10</w:t>
            </w:r>
          </w:p>
        </w:tc>
        <w:tc>
          <w:tcPr>
            <w:tcW w:w="2401" w:type="dxa"/>
            <w:tcBorders>
              <w:bottom w:val="single" w:sz="4" w:space="0" w:color="auto"/>
            </w:tcBorders>
          </w:tcPr>
          <w:p w:rsidR="0017064E" w:rsidRPr="002D2239" w:rsidRDefault="0017064E" w:rsidP="00D90EDC">
            <w:pPr>
              <w:jc w:val="center"/>
            </w:pPr>
            <w:r>
              <w:t>11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7064E" w:rsidRPr="002D2239" w:rsidRDefault="0017064E" w:rsidP="00D90EDC">
            <w:pPr>
              <w:jc w:val="center"/>
            </w:pPr>
          </w:p>
        </w:tc>
      </w:tr>
      <w:tr w:rsidR="0017064E" w:rsidRPr="002D2239">
        <w:trPr>
          <w:cantSplit/>
          <w:trHeight w:val="323"/>
        </w:trPr>
        <w:tc>
          <w:tcPr>
            <w:tcW w:w="3066" w:type="dxa"/>
            <w:vMerge/>
          </w:tcPr>
          <w:p w:rsidR="0017064E" w:rsidRPr="00C60D97" w:rsidRDefault="0017064E" w:rsidP="00D90EDC"/>
        </w:tc>
        <w:tc>
          <w:tcPr>
            <w:tcW w:w="424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064E" w:rsidRPr="002D2239" w:rsidRDefault="0017064E" w:rsidP="00D90EDC">
            <w:r>
              <w:t xml:space="preserve">        Количество часов в год/ в неделю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17064E" w:rsidRPr="002D2239" w:rsidRDefault="0017064E" w:rsidP="00D90EDC">
            <w:r>
              <w:t>всего</w:t>
            </w:r>
          </w:p>
        </w:tc>
      </w:tr>
      <w:tr w:rsidR="00D90EDC" w:rsidRPr="002D2239">
        <w:trPr>
          <w:trHeight w:val="167"/>
        </w:trPr>
        <w:tc>
          <w:tcPr>
            <w:tcW w:w="3066" w:type="dxa"/>
          </w:tcPr>
          <w:p w:rsidR="00D90EDC" w:rsidRPr="00C60D97" w:rsidRDefault="00D90EDC" w:rsidP="00D90EDC">
            <w:r w:rsidRPr="00C60D97">
              <w:t xml:space="preserve"> Русский язык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</w:t>
            </w:r>
            <w:r w:rsidRPr="002D2239">
              <w:t>5/</w:t>
            </w:r>
            <w:r>
              <w:t>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</w:t>
            </w:r>
            <w:r w:rsidRPr="002D2239">
              <w:t>/</w:t>
            </w:r>
            <w: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421"/>
        </w:trPr>
        <w:tc>
          <w:tcPr>
            <w:tcW w:w="3066" w:type="dxa"/>
          </w:tcPr>
          <w:p w:rsidR="00D90EDC" w:rsidRPr="00C60D97" w:rsidRDefault="00F47BBD" w:rsidP="00D90EDC">
            <w:r>
              <w:t>Л</w:t>
            </w:r>
            <w:r w:rsidR="00D90EDC" w:rsidRPr="00C60D97">
              <w:t>итература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105</w:t>
            </w:r>
            <w:r w:rsidRPr="002D2239">
              <w:t>/</w:t>
            </w:r>
            <w:r>
              <w:t>3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102</w:t>
            </w:r>
            <w:r w:rsidRPr="002D2239">
              <w:t>/</w:t>
            </w:r>
            <w: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207/6</w:t>
            </w:r>
          </w:p>
        </w:tc>
      </w:tr>
      <w:tr w:rsidR="00D90EDC" w:rsidRPr="002D2239">
        <w:trPr>
          <w:trHeight w:val="466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Татарский  язык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</w:t>
            </w:r>
            <w:r w:rsidRPr="002D2239">
              <w:t>5</w:t>
            </w:r>
            <w:r>
              <w:t>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212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Татарская  литература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 w:rsidRPr="002D2239">
              <w:t>70/2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68</w:t>
            </w:r>
            <w:r w:rsidRPr="002D2239">
              <w:t>/2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r>
              <w:t>138/4</w:t>
            </w:r>
          </w:p>
        </w:tc>
      </w:tr>
      <w:tr w:rsidR="00D90EDC" w:rsidRPr="002D2239">
        <w:trPr>
          <w:trHeight w:val="394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Английский язык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 w:rsidRPr="002D2239">
              <w:t>105/3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 w:rsidRPr="002D2239">
              <w:t>10</w:t>
            </w:r>
            <w:r>
              <w:t>2</w:t>
            </w:r>
            <w:r w:rsidRPr="002D2239">
              <w:t>/3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207/3</w:t>
            </w:r>
          </w:p>
        </w:tc>
      </w:tr>
      <w:tr w:rsidR="00D90EDC" w:rsidRPr="002D2239">
        <w:trPr>
          <w:trHeight w:val="270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Математика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 w:rsidRPr="002D2239">
              <w:t>1</w:t>
            </w:r>
            <w:r>
              <w:t>40</w:t>
            </w:r>
            <w:r w:rsidRPr="002D2239">
              <w:t>/</w:t>
            </w:r>
            <w:r>
              <w:t>4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 w:rsidRPr="002D2239">
              <w:t>1</w:t>
            </w:r>
            <w:r>
              <w:t>36</w:t>
            </w:r>
            <w:r w:rsidRPr="002D2239">
              <w:t>/</w:t>
            </w:r>
            <w: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276/8</w:t>
            </w:r>
          </w:p>
        </w:tc>
      </w:tr>
      <w:tr w:rsidR="00D90EDC" w:rsidRPr="002D2239">
        <w:trPr>
          <w:trHeight w:val="273"/>
        </w:trPr>
        <w:tc>
          <w:tcPr>
            <w:tcW w:w="3066" w:type="dxa"/>
          </w:tcPr>
          <w:p w:rsidR="00D90EDC" w:rsidRDefault="00D90EDC" w:rsidP="00D90EDC">
            <w:r w:rsidRPr="00C60D97">
              <w:t>Информатика</w:t>
            </w:r>
            <w:r w:rsidR="00D93BE3">
              <w:t xml:space="preserve"> и ИКТ</w:t>
            </w:r>
          </w:p>
          <w:p w:rsidR="00D90EDC" w:rsidRPr="00C60D97" w:rsidRDefault="00D90EDC" w:rsidP="00D90EDC"/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282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История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 w:rsidRPr="002D2239">
              <w:t>70/2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68</w:t>
            </w:r>
            <w:r w:rsidRPr="002D2239">
              <w:t>/2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138/4</w:t>
            </w:r>
          </w:p>
        </w:tc>
      </w:tr>
      <w:tr w:rsidR="00D90EDC" w:rsidRPr="002D2239">
        <w:trPr>
          <w:trHeight w:val="230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Обществознание</w:t>
            </w:r>
            <w:r w:rsidR="00F47BBD">
              <w:t>(включая экономику и право)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70/2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68/2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138/4</w:t>
            </w:r>
          </w:p>
        </w:tc>
      </w:tr>
      <w:tr w:rsidR="00D90EDC" w:rsidRPr="002D2239">
        <w:trPr>
          <w:trHeight w:val="354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География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261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Биология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317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Физика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70/2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68/2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138/4</w:t>
            </w:r>
          </w:p>
        </w:tc>
      </w:tr>
      <w:tr w:rsidR="00D90EDC" w:rsidRPr="002D2239">
        <w:trPr>
          <w:trHeight w:val="226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Химия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358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Физическая культура</w:t>
            </w:r>
          </w:p>
        </w:tc>
        <w:tc>
          <w:tcPr>
            <w:tcW w:w="1840" w:type="dxa"/>
            <w:gridSpan w:val="2"/>
          </w:tcPr>
          <w:p w:rsidR="00D90EDC" w:rsidRPr="002D2239" w:rsidRDefault="00022ADF" w:rsidP="00D90EDC">
            <w:pPr>
              <w:jc w:val="center"/>
            </w:pPr>
            <w:r>
              <w:t>105/3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022ADF" w:rsidP="00D90EDC">
            <w:pPr>
              <w:jc w:val="center"/>
            </w:pPr>
            <w:r>
              <w:t>102/3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022ADF" w:rsidP="00D90EDC">
            <w:pPr>
              <w:jc w:val="center"/>
            </w:pPr>
            <w:r>
              <w:t>207/6</w:t>
            </w:r>
          </w:p>
        </w:tc>
      </w:tr>
      <w:tr w:rsidR="00D90EDC" w:rsidRPr="002D2239">
        <w:trPr>
          <w:trHeight w:val="276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ОБЖ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263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Технология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  <w:r>
              <w:t>35</w:t>
            </w:r>
            <w:r w:rsidRPr="002D2239">
              <w:t>/</w:t>
            </w:r>
            <w:r>
              <w:t>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  <w:r>
              <w:t>34</w:t>
            </w:r>
            <w:r w:rsidRPr="002D2239">
              <w:t>/</w:t>
            </w:r>
            <w: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Pr="002D2239" w:rsidRDefault="00E65F7F" w:rsidP="00D90EDC">
            <w:pPr>
              <w:jc w:val="center"/>
            </w:pPr>
            <w:r>
              <w:t>69/2</w:t>
            </w:r>
          </w:p>
        </w:tc>
      </w:tr>
      <w:tr w:rsidR="00D90EDC" w:rsidRPr="002D2239">
        <w:trPr>
          <w:trHeight w:val="303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Итого:</w:t>
            </w:r>
          </w:p>
        </w:tc>
        <w:tc>
          <w:tcPr>
            <w:tcW w:w="1840" w:type="dxa"/>
            <w:gridSpan w:val="2"/>
          </w:tcPr>
          <w:p w:rsidR="00D90EDC" w:rsidRPr="002D2239" w:rsidRDefault="00022ADF" w:rsidP="00D90EDC">
            <w:pPr>
              <w:jc w:val="center"/>
            </w:pPr>
            <w:r>
              <w:t>1015/29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022ADF" w:rsidP="00D90EDC">
            <w:pPr>
              <w:jc w:val="center"/>
            </w:pPr>
            <w:r>
              <w:t>986/29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65F7F" w:rsidRDefault="00E65F7F" w:rsidP="00D90EDC">
            <w:pPr>
              <w:jc w:val="center"/>
            </w:pPr>
            <w:r>
              <w:t>20</w:t>
            </w:r>
            <w:r w:rsidR="00022ADF">
              <w:t>01</w:t>
            </w:r>
            <w:r>
              <w:t>/</w:t>
            </w:r>
          </w:p>
          <w:p w:rsidR="00D90EDC" w:rsidRPr="002D2239" w:rsidRDefault="00022ADF" w:rsidP="00D90EDC">
            <w:pPr>
              <w:jc w:val="center"/>
            </w:pPr>
            <w:r>
              <w:t>58</w:t>
            </w:r>
          </w:p>
        </w:tc>
      </w:tr>
      <w:tr w:rsidR="00D90EDC" w:rsidRPr="002D2239">
        <w:trPr>
          <w:trHeight w:val="828"/>
        </w:trPr>
        <w:tc>
          <w:tcPr>
            <w:tcW w:w="3066" w:type="dxa"/>
          </w:tcPr>
          <w:p w:rsidR="00D90EDC" w:rsidRPr="00C60D97" w:rsidRDefault="00D90EDC" w:rsidP="00D90EDC">
            <w:r w:rsidRPr="00C60D97">
              <w:t>Компонент образовательного учреждения (6-</w:t>
            </w:r>
            <w:r>
              <w:t>д</w:t>
            </w:r>
            <w:r w:rsidRPr="00C60D97">
              <w:t>невная учебная неделя)</w:t>
            </w:r>
          </w:p>
        </w:tc>
        <w:tc>
          <w:tcPr>
            <w:tcW w:w="1840" w:type="dxa"/>
            <w:gridSpan w:val="2"/>
          </w:tcPr>
          <w:p w:rsidR="00D90EDC" w:rsidRPr="002D2239" w:rsidRDefault="00D90EDC" w:rsidP="00D90EDC">
            <w:pPr>
              <w:jc w:val="center"/>
            </w:pPr>
          </w:p>
          <w:p w:rsidR="00D90EDC" w:rsidRPr="002D2239" w:rsidRDefault="00D90EDC" w:rsidP="00D90EDC">
            <w:pPr>
              <w:jc w:val="center"/>
            </w:pPr>
            <w:r>
              <w:t>280/8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D90EDC" w:rsidRPr="002D2239" w:rsidRDefault="00D90EDC" w:rsidP="00D90EDC">
            <w:pPr>
              <w:jc w:val="center"/>
            </w:pPr>
          </w:p>
          <w:p w:rsidR="00D90EDC" w:rsidRPr="002D2239" w:rsidRDefault="00D90EDC" w:rsidP="00D90EDC">
            <w:pPr>
              <w:jc w:val="center"/>
            </w:pPr>
            <w:r>
              <w:t>272/8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0EDC" w:rsidRDefault="00D90EDC" w:rsidP="00D90EDC">
            <w:pPr>
              <w:jc w:val="center"/>
            </w:pPr>
          </w:p>
          <w:p w:rsidR="00E65F7F" w:rsidRPr="002D2239" w:rsidRDefault="00E65F7F" w:rsidP="00D90EDC">
            <w:pPr>
              <w:jc w:val="center"/>
            </w:pPr>
            <w:r>
              <w:t>552/16</w:t>
            </w:r>
          </w:p>
        </w:tc>
      </w:tr>
      <w:tr w:rsidR="00FC2F07" w:rsidRPr="002D2239">
        <w:trPr>
          <w:trHeight w:val="289"/>
        </w:trPr>
        <w:tc>
          <w:tcPr>
            <w:tcW w:w="3066" w:type="dxa"/>
          </w:tcPr>
          <w:p w:rsidR="00FC2F07" w:rsidRPr="00D90EDC" w:rsidRDefault="00FC2F07" w:rsidP="00FC2F07">
            <w:pPr>
              <w:rPr>
                <w:b/>
              </w:rPr>
            </w:pPr>
            <w:r>
              <w:rPr>
                <w:b/>
              </w:rPr>
              <w:t xml:space="preserve">Учебные предметы </w:t>
            </w:r>
          </w:p>
        </w:tc>
        <w:tc>
          <w:tcPr>
            <w:tcW w:w="1840" w:type="dxa"/>
            <w:gridSpan w:val="2"/>
          </w:tcPr>
          <w:p w:rsidR="00FC2F07" w:rsidRPr="001557A3" w:rsidRDefault="001557A3" w:rsidP="001557A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140</w:t>
            </w:r>
            <w:r w:rsidR="00FC2F07">
              <w:t>/</w:t>
            </w:r>
            <w:r>
              <w:rPr>
                <w:lang w:val="tt-RU"/>
              </w:rPr>
              <w:t>4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FC2F07" w:rsidRPr="001557A3" w:rsidRDefault="001557A3" w:rsidP="001557A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136</w:t>
            </w:r>
            <w:r w:rsidR="00FC2F07">
              <w:t>/</w:t>
            </w:r>
            <w:r>
              <w:rPr>
                <w:lang w:val="tt-RU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C2F07" w:rsidRPr="002D2239" w:rsidRDefault="00FC2F07" w:rsidP="00FC2F07">
            <w:r>
              <w:t>138/4</w:t>
            </w:r>
          </w:p>
        </w:tc>
      </w:tr>
      <w:tr w:rsidR="00FC2F07" w:rsidRPr="002D2239">
        <w:trPr>
          <w:trHeight w:val="413"/>
        </w:trPr>
        <w:tc>
          <w:tcPr>
            <w:tcW w:w="3066" w:type="dxa"/>
          </w:tcPr>
          <w:p w:rsidR="00FC2F07" w:rsidRPr="00C60D97" w:rsidRDefault="00FC2F07" w:rsidP="00FC2F07">
            <w:r>
              <w:t xml:space="preserve">Математика </w:t>
            </w:r>
          </w:p>
        </w:tc>
        <w:tc>
          <w:tcPr>
            <w:tcW w:w="1840" w:type="dxa"/>
            <w:gridSpan w:val="2"/>
          </w:tcPr>
          <w:p w:rsidR="00FC2F07" w:rsidRPr="002D2239" w:rsidRDefault="00FC2F07" w:rsidP="00FC2F07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FC2F07" w:rsidRPr="002D2239" w:rsidRDefault="00FC2F07" w:rsidP="00FC2F07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C2F07" w:rsidRPr="002D2239" w:rsidRDefault="00FC2F07" w:rsidP="00FC2F07">
            <w:r>
              <w:t>69/2</w:t>
            </w:r>
          </w:p>
        </w:tc>
      </w:tr>
      <w:tr w:rsidR="00FC2F07" w:rsidRPr="002D2239">
        <w:trPr>
          <w:trHeight w:val="181"/>
        </w:trPr>
        <w:tc>
          <w:tcPr>
            <w:tcW w:w="3066" w:type="dxa"/>
          </w:tcPr>
          <w:p w:rsidR="00FC2F07" w:rsidRPr="008E5E33" w:rsidRDefault="00F478FF" w:rsidP="00FC2F07">
            <w:pPr>
              <w:rPr>
                <w:lang w:val="tt-RU"/>
              </w:rPr>
            </w:pPr>
            <w:r>
              <w:rPr>
                <w:lang w:val="tt-RU"/>
              </w:rPr>
              <w:t xml:space="preserve">Биология </w:t>
            </w:r>
          </w:p>
        </w:tc>
        <w:tc>
          <w:tcPr>
            <w:tcW w:w="1840" w:type="dxa"/>
            <w:gridSpan w:val="2"/>
          </w:tcPr>
          <w:p w:rsidR="00FC2F07" w:rsidRPr="002D2239" w:rsidRDefault="00FC2F07" w:rsidP="00FC2F07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FC2F07" w:rsidRPr="002D2239" w:rsidRDefault="00FC2F07" w:rsidP="00FC2F07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C2F07" w:rsidRPr="002D2239" w:rsidRDefault="00FC2F07" w:rsidP="00FC2F07">
            <w:r>
              <w:t>69/2</w:t>
            </w:r>
          </w:p>
        </w:tc>
      </w:tr>
      <w:tr w:rsidR="001557A3" w:rsidRPr="002D2239">
        <w:trPr>
          <w:trHeight w:val="181"/>
        </w:trPr>
        <w:tc>
          <w:tcPr>
            <w:tcW w:w="3066" w:type="dxa"/>
          </w:tcPr>
          <w:p w:rsidR="001557A3" w:rsidRDefault="001557A3" w:rsidP="00FC2F07">
            <w:pPr>
              <w:rPr>
                <w:lang w:val="tt-RU"/>
              </w:rPr>
            </w:pPr>
            <w:r>
              <w:rPr>
                <w:lang w:val="tt-RU"/>
              </w:rPr>
              <w:t>Химия</w:t>
            </w:r>
          </w:p>
        </w:tc>
        <w:tc>
          <w:tcPr>
            <w:tcW w:w="1840" w:type="dxa"/>
            <w:gridSpan w:val="2"/>
          </w:tcPr>
          <w:p w:rsidR="001557A3" w:rsidRDefault="001557A3" w:rsidP="00FC2F07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1557A3" w:rsidRDefault="001557A3" w:rsidP="00FC2F07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557A3" w:rsidRDefault="001557A3" w:rsidP="00FC2F07">
            <w:r>
              <w:t>69/2</w:t>
            </w:r>
          </w:p>
        </w:tc>
      </w:tr>
      <w:tr w:rsidR="001557A3" w:rsidRPr="002D2239">
        <w:trPr>
          <w:trHeight w:val="181"/>
        </w:trPr>
        <w:tc>
          <w:tcPr>
            <w:tcW w:w="3066" w:type="dxa"/>
          </w:tcPr>
          <w:p w:rsidR="001557A3" w:rsidRDefault="00022ADF" w:rsidP="00FC2F07">
            <w:pPr>
              <w:rPr>
                <w:lang w:val="tt-RU"/>
              </w:rPr>
            </w:pPr>
            <w:r w:rsidRPr="00C60D97">
              <w:t>Обществознание</w:t>
            </w:r>
            <w:r>
              <w:t>(включая экономику и право)</w:t>
            </w:r>
          </w:p>
        </w:tc>
        <w:tc>
          <w:tcPr>
            <w:tcW w:w="1840" w:type="dxa"/>
            <w:gridSpan w:val="2"/>
          </w:tcPr>
          <w:p w:rsidR="001557A3" w:rsidRDefault="001557A3" w:rsidP="00FC2F07">
            <w:pPr>
              <w:jc w:val="center"/>
            </w:pPr>
            <w:r>
              <w:t>35/1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1557A3" w:rsidRDefault="001557A3" w:rsidP="00FC2F07">
            <w:pPr>
              <w:jc w:val="center"/>
            </w:pPr>
            <w:r>
              <w:t>34/1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557A3" w:rsidRDefault="001557A3" w:rsidP="00FC2F07">
            <w:r>
              <w:t>69/2</w:t>
            </w:r>
          </w:p>
        </w:tc>
      </w:tr>
      <w:tr w:rsidR="00FC2F07" w:rsidRPr="002D2239">
        <w:trPr>
          <w:trHeight w:val="273"/>
        </w:trPr>
        <w:tc>
          <w:tcPr>
            <w:tcW w:w="3066" w:type="dxa"/>
          </w:tcPr>
          <w:p w:rsidR="00FC2F07" w:rsidRPr="00D90EDC" w:rsidRDefault="00FC2F07" w:rsidP="00FC2F07">
            <w:pPr>
              <w:rPr>
                <w:b/>
              </w:rPr>
            </w:pPr>
            <w:r w:rsidRPr="00D90EDC">
              <w:rPr>
                <w:b/>
              </w:rPr>
              <w:t>Элективные курсы</w:t>
            </w:r>
          </w:p>
        </w:tc>
        <w:tc>
          <w:tcPr>
            <w:tcW w:w="1840" w:type="dxa"/>
            <w:gridSpan w:val="2"/>
          </w:tcPr>
          <w:p w:rsidR="00FC2F07" w:rsidRPr="002D2239" w:rsidRDefault="00FC2F07" w:rsidP="00FC2F07">
            <w:pPr>
              <w:jc w:val="center"/>
            </w:pPr>
            <w:r>
              <w:t>140/4</w:t>
            </w:r>
          </w:p>
        </w:tc>
        <w:tc>
          <w:tcPr>
            <w:tcW w:w="2401" w:type="dxa"/>
            <w:tcBorders>
              <w:right w:val="single" w:sz="4" w:space="0" w:color="auto"/>
            </w:tcBorders>
          </w:tcPr>
          <w:p w:rsidR="00FC2F07" w:rsidRPr="002D2239" w:rsidRDefault="00FC2F07" w:rsidP="00FC2F07">
            <w:pPr>
              <w:jc w:val="center"/>
            </w:pPr>
            <w:r>
              <w:t>136/4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C2F07" w:rsidRPr="002D2239" w:rsidRDefault="00FC2F07" w:rsidP="00FC2F07">
            <w:r>
              <w:t>276/8</w:t>
            </w:r>
          </w:p>
        </w:tc>
      </w:tr>
      <w:tr w:rsidR="001557A3" w:rsidRPr="002D2239">
        <w:trPr>
          <w:trHeight w:val="167"/>
        </w:trPr>
        <w:tc>
          <w:tcPr>
            <w:tcW w:w="3072" w:type="dxa"/>
            <w:gridSpan w:val="2"/>
            <w:tcBorders>
              <w:bottom w:val="nil"/>
            </w:tcBorders>
          </w:tcPr>
          <w:p w:rsidR="001557A3" w:rsidRPr="002D2239" w:rsidRDefault="001557A3" w:rsidP="00FC2F07"/>
        </w:tc>
        <w:tc>
          <w:tcPr>
            <w:tcW w:w="1834" w:type="dxa"/>
            <w:tcBorders>
              <w:bottom w:val="nil"/>
            </w:tcBorders>
          </w:tcPr>
          <w:p w:rsidR="001557A3" w:rsidRPr="002D2239" w:rsidRDefault="001557A3" w:rsidP="00FC2F07"/>
        </w:tc>
        <w:tc>
          <w:tcPr>
            <w:tcW w:w="2401" w:type="dxa"/>
            <w:vMerge w:val="restart"/>
          </w:tcPr>
          <w:p w:rsidR="001557A3" w:rsidRDefault="001557A3" w:rsidP="00FC2F07">
            <w:pPr>
              <w:jc w:val="center"/>
            </w:pPr>
            <w:r>
              <w:t>12</w:t>
            </w:r>
            <w:r w:rsidR="00022ADF">
              <w:t>58</w:t>
            </w:r>
            <w:r>
              <w:t>/</w:t>
            </w:r>
          </w:p>
          <w:p w:rsidR="001557A3" w:rsidRPr="002D2239" w:rsidRDefault="001557A3" w:rsidP="00B90511">
            <w:pPr>
              <w:jc w:val="center"/>
            </w:pPr>
            <w:r w:rsidRPr="002D2239">
              <w:t>3</w:t>
            </w:r>
            <w:r w:rsidR="00022ADF">
              <w:t>7</w:t>
            </w:r>
          </w:p>
        </w:tc>
        <w:tc>
          <w:tcPr>
            <w:tcW w:w="993" w:type="dxa"/>
            <w:vMerge w:val="restart"/>
          </w:tcPr>
          <w:p w:rsidR="001557A3" w:rsidRDefault="001557A3" w:rsidP="00FC2F07">
            <w:pPr>
              <w:jc w:val="center"/>
            </w:pPr>
            <w:r>
              <w:t>2</w:t>
            </w:r>
            <w:r w:rsidR="00B92DAB">
              <w:t>553</w:t>
            </w:r>
            <w:r>
              <w:t>/</w:t>
            </w:r>
          </w:p>
          <w:p w:rsidR="001557A3" w:rsidRPr="002D2239" w:rsidRDefault="001557A3" w:rsidP="00B92DAB">
            <w:pPr>
              <w:jc w:val="center"/>
            </w:pPr>
            <w:r>
              <w:t>7</w:t>
            </w:r>
            <w:r w:rsidR="00B92DAB">
              <w:t>4</w:t>
            </w:r>
          </w:p>
        </w:tc>
      </w:tr>
      <w:tr w:rsidR="001557A3" w:rsidRPr="002D2239">
        <w:trPr>
          <w:trHeight w:val="492"/>
        </w:trPr>
        <w:tc>
          <w:tcPr>
            <w:tcW w:w="3066" w:type="dxa"/>
            <w:tcBorders>
              <w:top w:val="nil"/>
            </w:tcBorders>
          </w:tcPr>
          <w:p w:rsidR="001557A3" w:rsidRPr="00C60D97" w:rsidRDefault="001557A3" w:rsidP="00FC2F07">
            <w:r w:rsidRPr="00C60D97">
              <w:t>Предельно допустимая учебная нагрузка при 6 – дневной учебной неделе</w:t>
            </w:r>
          </w:p>
        </w:tc>
        <w:tc>
          <w:tcPr>
            <w:tcW w:w="1840" w:type="dxa"/>
            <w:gridSpan w:val="2"/>
            <w:tcBorders>
              <w:top w:val="nil"/>
            </w:tcBorders>
          </w:tcPr>
          <w:p w:rsidR="001557A3" w:rsidRDefault="001557A3" w:rsidP="00FC2F07">
            <w:pPr>
              <w:jc w:val="center"/>
            </w:pPr>
            <w:r>
              <w:t>12</w:t>
            </w:r>
            <w:r w:rsidR="00022ADF">
              <w:t>95</w:t>
            </w:r>
            <w:r>
              <w:t>/</w:t>
            </w:r>
          </w:p>
          <w:p w:rsidR="001557A3" w:rsidRPr="002D2239" w:rsidRDefault="001557A3" w:rsidP="00022ADF">
            <w:pPr>
              <w:jc w:val="center"/>
            </w:pPr>
            <w:r w:rsidRPr="002D2239">
              <w:t>3</w:t>
            </w:r>
            <w:r w:rsidR="00022ADF">
              <w:t>7</w:t>
            </w:r>
          </w:p>
        </w:tc>
        <w:tc>
          <w:tcPr>
            <w:tcW w:w="2401" w:type="dxa"/>
            <w:vMerge/>
          </w:tcPr>
          <w:p w:rsidR="001557A3" w:rsidRPr="002D2239" w:rsidRDefault="001557A3" w:rsidP="00FC2F07">
            <w:pPr>
              <w:jc w:val="center"/>
            </w:pPr>
          </w:p>
        </w:tc>
        <w:tc>
          <w:tcPr>
            <w:tcW w:w="993" w:type="dxa"/>
            <w:vMerge/>
          </w:tcPr>
          <w:p w:rsidR="001557A3" w:rsidRPr="002D2239" w:rsidRDefault="001557A3" w:rsidP="00FC2F07">
            <w:pPr>
              <w:jc w:val="center"/>
            </w:pPr>
          </w:p>
        </w:tc>
      </w:tr>
    </w:tbl>
    <w:p w:rsidR="001E73F6" w:rsidRDefault="001E73F6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</w:pPr>
    </w:p>
    <w:p w:rsidR="00E65F7F" w:rsidRDefault="00E65F7F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F47BBD" w:rsidRDefault="00F47BBD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sz w:val="28"/>
          <w:szCs w:val="28"/>
          <w:lang w:val="tt-RU"/>
        </w:rPr>
      </w:pPr>
      <w:r w:rsidRPr="008C3360">
        <w:rPr>
          <w:sz w:val="28"/>
          <w:szCs w:val="28"/>
          <w:lang w:val="tt-RU"/>
        </w:rPr>
        <w:t xml:space="preserve">                                             </w:t>
      </w:r>
      <w:r>
        <w:rPr>
          <w:sz w:val="28"/>
          <w:szCs w:val="28"/>
          <w:lang w:val="tt-RU"/>
        </w:rPr>
        <w:t xml:space="preserve">      </w:t>
      </w:r>
      <w:r w:rsidRPr="008C3360">
        <w:rPr>
          <w:sz w:val="28"/>
          <w:szCs w:val="28"/>
          <w:lang w:val="tt-RU"/>
        </w:rPr>
        <w:t>ПЛАН</w:t>
      </w:r>
    </w:p>
    <w:p w:rsidR="008C3360" w:rsidRPr="008C3360" w:rsidRDefault="008C3360" w:rsidP="00C244C0">
      <w:pPr>
        <w:shd w:val="clear" w:color="auto" w:fill="FFFFFF"/>
        <w:jc w:val="both"/>
        <w:rPr>
          <w:sz w:val="28"/>
          <w:szCs w:val="28"/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sz w:val="28"/>
          <w:szCs w:val="28"/>
          <w:lang w:val="tt-RU"/>
        </w:rPr>
      </w:pPr>
      <w:r w:rsidRPr="008C3360">
        <w:rPr>
          <w:sz w:val="28"/>
          <w:szCs w:val="28"/>
          <w:lang w:val="tt-RU"/>
        </w:rPr>
        <w:t xml:space="preserve">        </w:t>
      </w:r>
      <w:r>
        <w:rPr>
          <w:sz w:val="28"/>
          <w:szCs w:val="28"/>
          <w:lang w:val="tt-RU"/>
        </w:rPr>
        <w:t xml:space="preserve">                         </w:t>
      </w:r>
      <w:r w:rsidRPr="008C3360">
        <w:rPr>
          <w:sz w:val="28"/>
          <w:szCs w:val="28"/>
          <w:lang w:val="tt-RU"/>
        </w:rPr>
        <w:t xml:space="preserve">проведения элективных курсов </w:t>
      </w:r>
    </w:p>
    <w:p w:rsidR="008C3360" w:rsidRDefault="008C3360" w:rsidP="00C244C0">
      <w:pPr>
        <w:shd w:val="clear" w:color="auto" w:fill="FFFFFF"/>
        <w:jc w:val="both"/>
        <w:rPr>
          <w:sz w:val="28"/>
          <w:szCs w:val="28"/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в 201</w:t>
      </w:r>
      <w:r w:rsidR="00880339">
        <w:rPr>
          <w:sz w:val="28"/>
          <w:szCs w:val="28"/>
          <w:lang w:val="tt-RU"/>
        </w:rPr>
        <w:t>3</w:t>
      </w:r>
      <w:r>
        <w:rPr>
          <w:sz w:val="28"/>
          <w:szCs w:val="28"/>
          <w:lang w:val="tt-RU"/>
        </w:rPr>
        <w:t>-201</w:t>
      </w:r>
      <w:r w:rsidR="00880339">
        <w:rPr>
          <w:sz w:val="28"/>
          <w:szCs w:val="28"/>
          <w:lang w:val="tt-RU"/>
        </w:rPr>
        <w:t>4</w:t>
      </w:r>
      <w:r>
        <w:rPr>
          <w:sz w:val="28"/>
          <w:szCs w:val="28"/>
          <w:lang w:val="tt-RU"/>
        </w:rPr>
        <w:t xml:space="preserve"> учебном году.</w:t>
      </w:r>
    </w:p>
    <w:p w:rsidR="008C3360" w:rsidRDefault="008C3360" w:rsidP="00C244C0">
      <w:pPr>
        <w:shd w:val="clear" w:color="auto" w:fill="FFFFFF"/>
        <w:jc w:val="both"/>
        <w:rPr>
          <w:sz w:val="28"/>
          <w:szCs w:val="28"/>
          <w:lang w:val="tt-RU"/>
        </w:rPr>
      </w:pPr>
    </w:p>
    <w:p w:rsidR="008C3360" w:rsidRPr="008C3360" w:rsidRDefault="008C3360" w:rsidP="00C244C0">
      <w:pPr>
        <w:shd w:val="clear" w:color="auto" w:fill="FFFFFF"/>
        <w:jc w:val="both"/>
        <w:rPr>
          <w:sz w:val="28"/>
          <w:szCs w:val="28"/>
          <w:lang w:val="tt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9"/>
        <w:gridCol w:w="3713"/>
        <w:gridCol w:w="1130"/>
        <w:gridCol w:w="1316"/>
        <w:gridCol w:w="3021"/>
      </w:tblGrid>
      <w:tr w:rsidR="008C3360">
        <w:trPr>
          <w:trHeight w:val="135"/>
        </w:trPr>
        <w:tc>
          <w:tcPr>
            <w:tcW w:w="439" w:type="dxa"/>
          </w:tcPr>
          <w:p w:rsidR="008C3360" w:rsidRPr="008C3360" w:rsidRDefault="008C336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№</w:t>
            </w:r>
          </w:p>
          <w:p w:rsidR="008C3360" w:rsidRPr="008C3360" w:rsidRDefault="008C336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</w:p>
        </w:tc>
        <w:tc>
          <w:tcPr>
            <w:tcW w:w="3713" w:type="dxa"/>
          </w:tcPr>
          <w:p w:rsidR="008C3360" w:rsidRPr="008C3360" w:rsidRDefault="008C3360">
            <w:pPr>
              <w:rPr>
                <w:lang w:val="tt-RU"/>
              </w:rPr>
            </w:pPr>
            <w:r w:rsidRPr="008C3360">
              <w:rPr>
                <w:lang w:val="tt-RU"/>
              </w:rPr>
              <w:t>Наименование курсов</w:t>
            </w:r>
          </w:p>
          <w:p w:rsidR="008C3360" w:rsidRPr="008C3360" w:rsidRDefault="008C3360" w:rsidP="008C3360">
            <w:pPr>
              <w:shd w:val="clear" w:color="auto" w:fill="FFFFFF"/>
              <w:jc w:val="both"/>
              <w:rPr>
                <w:lang w:val="tt-RU"/>
              </w:rPr>
            </w:pPr>
          </w:p>
        </w:tc>
        <w:tc>
          <w:tcPr>
            <w:tcW w:w="1130" w:type="dxa"/>
          </w:tcPr>
          <w:p w:rsidR="008C3360" w:rsidRPr="008C3360" w:rsidRDefault="008C3360">
            <w:pPr>
              <w:rPr>
                <w:lang w:val="tt-RU"/>
              </w:rPr>
            </w:pPr>
            <w:r w:rsidRPr="008C3360">
              <w:rPr>
                <w:lang w:val="tt-RU"/>
              </w:rPr>
              <w:t>Кол-во часов</w:t>
            </w:r>
          </w:p>
          <w:p w:rsidR="008C3360" w:rsidRPr="008C3360" w:rsidRDefault="008C3360" w:rsidP="008C3360">
            <w:pPr>
              <w:shd w:val="clear" w:color="auto" w:fill="FFFFFF"/>
              <w:jc w:val="both"/>
              <w:rPr>
                <w:lang w:val="tt-RU"/>
              </w:rPr>
            </w:pPr>
          </w:p>
        </w:tc>
        <w:tc>
          <w:tcPr>
            <w:tcW w:w="1316" w:type="dxa"/>
          </w:tcPr>
          <w:p w:rsidR="008C3360" w:rsidRPr="008C3360" w:rsidRDefault="008C3360">
            <w:pPr>
              <w:rPr>
                <w:lang w:val="tt-RU"/>
              </w:rPr>
            </w:pPr>
            <w:r w:rsidRPr="008C3360">
              <w:rPr>
                <w:lang w:val="tt-RU"/>
              </w:rPr>
              <w:t xml:space="preserve">Класс </w:t>
            </w:r>
          </w:p>
          <w:p w:rsidR="008C3360" w:rsidRPr="008C3360" w:rsidRDefault="008C3360" w:rsidP="008C3360">
            <w:pPr>
              <w:shd w:val="clear" w:color="auto" w:fill="FFFFFF"/>
              <w:jc w:val="both"/>
              <w:rPr>
                <w:lang w:val="tt-RU"/>
              </w:rPr>
            </w:pPr>
          </w:p>
        </w:tc>
        <w:tc>
          <w:tcPr>
            <w:tcW w:w="3021" w:type="dxa"/>
          </w:tcPr>
          <w:p w:rsidR="008C3360" w:rsidRPr="008C3360" w:rsidRDefault="008C3360">
            <w:r w:rsidRPr="008C3360">
              <w:rPr>
                <w:lang w:val="tt-RU"/>
              </w:rPr>
              <w:t>Учител</w:t>
            </w:r>
            <w:r w:rsidRPr="008C3360">
              <w:t>ь</w:t>
            </w:r>
          </w:p>
          <w:p w:rsidR="008C3360" w:rsidRPr="008C3360" w:rsidRDefault="008C3360" w:rsidP="008C3360">
            <w:pPr>
              <w:shd w:val="clear" w:color="auto" w:fill="FFFFFF"/>
              <w:jc w:val="both"/>
              <w:rPr>
                <w:lang w:val="tt-RU"/>
              </w:rPr>
            </w:pPr>
          </w:p>
        </w:tc>
      </w:tr>
      <w:tr w:rsidR="008C3360">
        <w:trPr>
          <w:trHeight w:val="64"/>
        </w:trPr>
        <w:tc>
          <w:tcPr>
            <w:tcW w:w="439" w:type="dxa"/>
          </w:tcPr>
          <w:p w:rsidR="008C3360" w:rsidRPr="008C3360" w:rsidRDefault="008C336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1</w:t>
            </w:r>
          </w:p>
        </w:tc>
        <w:tc>
          <w:tcPr>
            <w:tcW w:w="3713" w:type="dxa"/>
          </w:tcPr>
          <w:p w:rsidR="008C3360" w:rsidRPr="008C3360" w:rsidRDefault="00B92DAB" w:rsidP="008C3360">
            <w:pPr>
              <w:rPr>
                <w:lang w:val="tt-RU"/>
              </w:rPr>
            </w:pPr>
            <w:r>
              <w:rPr>
                <w:lang w:val="tt-RU"/>
              </w:rPr>
              <w:t>Подготовка к ЕГЭ по русскому языку</w:t>
            </w:r>
          </w:p>
        </w:tc>
        <w:tc>
          <w:tcPr>
            <w:tcW w:w="1130" w:type="dxa"/>
          </w:tcPr>
          <w:p w:rsidR="008C3360" w:rsidRP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1316" w:type="dxa"/>
          </w:tcPr>
          <w:p w:rsidR="008C3360" w:rsidRP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021" w:type="dxa"/>
          </w:tcPr>
          <w:p w:rsidR="008C3360" w:rsidRP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Зиннатуллина М.М.</w:t>
            </w:r>
          </w:p>
        </w:tc>
      </w:tr>
      <w:tr w:rsidR="008C3360">
        <w:trPr>
          <w:trHeight w:val="66"/>
        </w:trPr>
        <w:tc>
          <w:tcPr>
            <w:tcW w:w="439" w:type="dxa"/>
          </w:tcPr>
          <w:p w:rsidR="008C3360" w:rsidRPr="008C3360" w:rsidRDefault="008C336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2</w:t>
            </w:r>
          </w:p>
        </w:tc>
        <w:tc>
          <w:tcPr>
            <w:tcW w:w="3713" w:type="dxa"/>
          </w:tcPr>
          <w:p w:rsidR="008C3360" w:rsidRPr="008C3360" w:rsidRDefault="00F478FF" w:rsidP="008C3360">
            <w:pPr>
              <w:rPr>
                <w:lang w:val="tt-RU"/>
              </w:rPr>
            </w:pPr>
            <w:r>
              <w:rPr>
                <w:lang w:val="tt-RU"/>
              </w:rPr>
              <w:t>Познай физику в задачах</w:t>
            </w:r>
          </w:p>
        </w:tc>
        <w:tc>
          <w:tcPr>
            <w:tcW w:w="1130" w:type="dxa"/>
          </w:tcPr>
          <w:p w:rsid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1316" w:type="dxa"/>
          </w:tcPr>
          <w:p w:rsid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021" w:type="dxa"/>
          </w:tcPr>
          <w:p w:rsidR="008C3360" w:rsidRDefault="00F478FF" w:rsidP="008C3360">
            <w:pPr>
              <w:rPr>
                <w:lang w:val="tt-RU"/>
              </w:rPr>
            </w:pPr>
            <w:r>
              <w:rPr>
                <w:lang w:val="tt-RU"/>
              </w:rPr>
              <w:t>Сунгатуллин И.А.</w:t>
            </w:r>
          </w:p>
        </w:tc>
      </w:tr>
      <w:tr w:rsidR="008C3360">
        <w:trPr>
          <w:trHeight w:val="55"/>
        </w:trPr>
        <w:tc>
          <w:tcPr>
            <w:tcW w:w="439" w:type="dxa"/>
          </w:tcPr>
          <w:p w:rsidR="008C3360" w:rsidRPr="008C3360" w:rsidRDefault="008C336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3</w:t>
            </w:r>
          </w:p>
        </w:tc>
        <w:tc>
          <w:tcPr>
            <w:tcW w:w="3713" w:type="dxa"/>
          </w:tcPr>
          <w:p w:rsidR="008C3360" w:rsidRPr="008C3360" w:rsidRDefault="008C3360" w:rsidP="008C3360">
            <w:pPr>
              <w:rPr>
                <w:lang w:val="tt-RU"/>
              </w:rPr>
            </w:pPr>
            <w:r w:rsidRPr="008C3360">
              <w:rPr>
                <w:lang w:val="tt-RU"/>
              </w:rPr>
              <w:t>Избранные вопросы математики</w:t>
            </w:r>
          </w:p>
        </w:tc>
        <w:tc>
          <w:tcPr>
            <w:tcW w:w="1130" w:type="dxa"/>
          </w:tcPr>
          <w:p w:rsid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1316" w:type="dxa"/>
          </w:tcPr>
          <w:p w:rsid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021" w:type="dxa"/>
          </w:tcPr>
          <w:p w:rsidR="008C3360" w:rsidRDefault="003D1979" w:rsidP="00422FA0">
            <w:pPr>
              <w:rPr>
                <w:lang w:val="tt-RU"/>
              </w:rPr>
            </w:pPr>
            <w:r>
              <w:rPr>
                <w:lang w:val="tt-RU"/>
              </w:rPr>
              <w:t>Гафиятова З.М.</w:t>
            </w:r>
          </w:p>
        </w:tc>
      </w:tr>
      <w:tr w:rsidR="008C3360">
        <w:trPr>
          <w:trHeight w:val="647"/>
        </w:trPr>
        <w:tc>
          <w:tcPr>
            <w:tcW w:w="439" w:type="dxa"/>
            <w:tcBorders>
              <w:bottom w:val="triple" w:sz="4" w:space="0" w:color="auto"/>
            </w:tcBorders>
          </w:tcPr>
          <w:p w:rsidR="008C3360" w:rsidRPr="008C3360" w:rsidRDefault="008C336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4</w:t>
            </w:r>
          </w:p>
        </w:tc>
        <w:tc>
          <w:tcPr>
            <w:tcW w:w="3713" w:type="dxa"/>
            <w:tcBorders>
              <w:bottom w:val="triple" w:sz="4" w:space="0" w:color="auto"/>
            </w:tcBorders>
          </w:tcPr>
          <w:p w:rsidR="00843BD0" w:rsidRPr="008C3360" w:rsidRDefault="00B92DAB" w:rsidP="00B92DAB">
            <w:pPr>
              <w:rPr>
                <w:lang w:val="tt-RU"/>
              </w:rPr>
            </w:pPr>
            <w:r>
              <w:rPr>
                <w:lang w:val="tt-RU"/>
              </w:rPr>
              <w:t>Подготовка к сочинению-рассуждению</w:t>
            </w:r>
          </w:p>
        </w:tc>
        <w:tc>
          <w:tcPr>
            <w:tcW w:w="1130" w:type="dxa"/>
            <w:tcBorders>
              <w:bottom w:val="triple" w:sz="4" w:space="0" w:color="auto"/>
            </w:tcBorders>
          </w:tcPr>
          <w:p w:rsid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1316" w:type="dxa"/>
            <w:tcBorders>
              <w:bottom w:val="triple" w:sz="4" w:space="0" w:color="auto"/>
            </w:tcBorders>
          </w:tcPr>
          <w:p w:rsidR="008C3360" w:rsidRDefault="008C3360" w:rsidP="008C3360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021" w:type="dxa"/>
            <w:tcBorders>
              <w:bottom w:val="triple" w:sz="4" w:space="0" w:color="auto"/>
            </w:tcBorders>
          </w:tcPr>
          <w:p w:rsidR="008C3360" w:rsidRDefault="00B92DAB" w:rsidP="008C3360">
            <w:pPr>
              <w:rPr>
                <w:lang w:val="tt-RU"/>
              </w:rPr>
            </w:pPr>
            <w:r>
              <w:rPr>
                <w:lang w:val="tt-RU"/>
              </w:rPr>
              <w:t>Зиннатуллина М.М.</w:t>
            </w:r>
          </w:p>
        </w:tc>
      </w:tr>
      <w:tr w:rsidR="00843BD0">
        <w:trPr>
          <w:trHeight w:val="62"/>
        </w:trPr>
        <w:tc>
          <w:tcPr>
            <w:tcW w:w="439" w:type="dxa"/>
            <w:tcBorders>
              <w:top w:val="triple" w:sz="4" w:space="0" w:color="auto"/>
            </w:tcBorders>
          </w:tcPr>
          <w:p w:rsidR="00843BD0" w:rsidRPr="008C3360" w:rsidRDefault="00843BD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713" w:type="dxa"/>
            <w:tcBorders>
              <w:top w:val="triple" w:sz="4" w:space="0" w:color="auto"/>
            </w:tcBorders>
          </w:tcPr>
          <w:p w:rsidR="00843BD0" w:rsidRPr="008C3360" w:rsidRDefault="00B92DAB" w:rsidP="00D2260F">
            <w:pPr>
              <w:rPr>
                <w:lang w:val="tt-RU"/>
              </w:rPr>
            </w:pPr>
            <w:r>
              <w:rPr>
                <w:lang w:val="tt-RU"/>
              </w:rPr>
              <w:t>Подготовка к ЕГЭ по русскому языку</w:t>
            </w:r>
          </w:p>
        </w:tc>
        <w:tc>
          <w:tcPr>
            <w:tcW w:w="1130" w:type="dxa"/>
            <w:tcBorders>
              <w:top w:val="triple" w:sz="4" w:space="0" w:color="auto"/>
            </w:tcBorders>
          </w:tcPr>
          <w:p w:rsidR="00843BD0" w:rsidRPr="00843BD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1316" w:type="dxa"/>
            <w:tcBorders>
              <w:top w:val="triple" w:sz="4" w:space="0" w:color="auto"/>
            </w:tcBorders>
          </w:tcPr>
          <w:p w:rsidR="00843BD0" w:rsidRPr="008C336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021" w:type="dxa"/>
            <w:tcBorders>
              <w:top w:val="triple" w:sz="4" w:space="0" w:color="auto"/>
            </w:tcBorders>
          </w:tcPr>
          <w:p w:rsidR="00843BD0" w:rsidRPr="00843BD0" w:rsidRDefault="00843BD0" w:rsidP="00D2260F">
            <w:pPr>
              <w:rPr>
                <w:lang w:val="tt-RU"/>
              </w:rPr>
            </w:pPr>
            <w:r>
              <w:rPr>
                <w:lang w:val="tt-RU"/>
              </w:rPr>
              <w:t>Зиннатуллина М.М.</w:t>
            </w:r>
          </w:p>
        </w:tc>
      </w:tr>
      <w:tr w:rsidR="00843BD0">
        <w:trPr>
          <w:trHeight w:val="65"/>
        </w:trPr>
        <w:tc>
          <w:tcPr>
            <w:tcW w:w="439" w:type="dxa"/>
            <w:tcBorders>
              <w:top w:val="single" w:sz="4" w:space="0" w:color="auto"/>
            </w:tcBorders>
          </w:tcPr>
          <w:p w:rsidR="00843BD0" w:rsidRDefault="00843BD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3713" w:type="dxa"/>
            <w:tcBorders>
              <w:top w:val="single" w:sz="4" w:space="0" w:color="auto"/>
            </w:tcBorders>
          </w:tcPr>
          <w:p w:rsidR="00843BD0" w:rsidRPr="008C3360" w:rsidRDefault="00F478FF" w:rsidP="00D2260F">
            <w:pPr>
              <w:rPr>
                <w:lang w:val="tt-RU"/>
              </w:rPr>
            </w:pPr>
            <w:r w:rsidRPr="00F478FF">
              <w:rPr>
                <w:lang w:val="tt-RU"/>
              </w:rPr>
              <w:t>Подготовка к сочинению-рассуждению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:rsidR="00843BD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1316" w:type="dxa"/>
            <w:tcBorders>
              <w:top w:val="single" w:sz="4" w:space="0" w:color="auto"/>
            </w:tcBorders>
          </w:tcPr>
          <w:p w:rsidR="00843BD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021" w:type="dxa"/>
            <w:tcBorders>
              <w:top w:val="single" w:sz="4" w:space="0" w:color="auto"/>
            </w:tcBorders>
          </w:tcPr>
          <w:p w:rsidR="00843BD0" w:rsidRDefault="00F478FF" w:rsidP="00843BD0">
            <w:pPr>
              <w:rPr>
                <w:lang w:val="tt-RU"/>
              </w:rPr>
            </w:pPr>
            <w:r w:rsidRPr="00F478FF">
              <w:rPr>
                <w:lang w:val="tt-RU"/>
              </w:rPr>
              <w:t>Зиннатуллина М.М.</w:t>
            </w:r>
          </w:p>
        </w:tc>
      </w:tr>
      <w:tr w:rsidR="00843BD0">
        <w:trPr>
          <w:trHeight w:val="46"/>
        </w:trPr>
        <w:tc>
          <w:tcPr>
            <w:tcW w:w="439" w:type="dxa"/>
            <w:tcBorders>
              <w:top w:val="single" w:sz="4" w:space="0" w:color="auto"/>
            </w:tcBorders>
          </w:tcPr>
          <w:p w:rsidR="00843BD0" w:rsidRDefault="00843BD0" w:rsidP="008C336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3713" w:type="dxa"/>
            <w:tcBorders>
              <w:top w:val="single" w:sz="4" w:space="0" w:color="auto"/>
            </w:tcBorders>
          </w:tcPr>
          <w:p w:rsidR="00843BD0" w:rsidRDefault="003F511A" w:rsidP="00D2260F">
            <w:pPr>
              <w:rPr>
                <w:lang w:val="tt-RU"/>
              </w:rPr>
            </w:pPr>
            <w:r>
              <w:rPr>
                <w:lang w:val="tt-RU"/>
              </w:rPr>
              <w:t>Подготовка к ЕГЭ по математике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:rsidR="00843BD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1316" w:type="dxa"/>
            <w:tcBorders>
              <w:top w:val="single" w:sz="4" w:space="0" w:color="auto"/>
            </w:tcBorders>
          </w:tcPr>
          <w:p w:rsidR="00843BD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021" w:type="dxa"/>
            <w:tcBorders>
              <w:top w:val="single" w:sz="4" w:space="0" w:color="auto"/>
            </w:tcBorders>
          </w:tcPr>
          <w:p w:rsidR="00843BD0" w:rsidRDefault="00422FA0" w:rsidP="00843BD0">
            <w:pPr>
              <w:rPr>
                <w:lang w:val="tt-RU"/>
              </w:rPr>
            </w:pPr>
            <w:r>
              <w:rPr>
                <w:lang w:val="tt-RU"/>
              </w:rPr>
              <w:t>Халимова Г.И.</w:t>
            </w:r>
          </w:p>
        </w:tc>
      </w:tr>
      <w:tr w:rsidR="00843BD0">
        <w:trPr>
          <w:trHeight w:val="98"/>
        </w:trPr>
        <w:tc>
          <w:tcPr>
            <w:tcW w:w="439" w:type="dxa"/>
            <w:tcBorders>
              <w:top w:val="single" w:sz="4" w:space="0" w:color="auto"/>
            </w:tcBorders>
          </w:tcPr>
          <w:p w:rsidR="00843BD0" w:rsidRDefault="00843BD0" w:rsidP="00843BD0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3713" w:type="dxa"/>
            <w:tcBorders>
              <w:top w:val="single" w:sz="4" w:space="0" w:color="auto"/>
            </w:tcBorders>
          </w:tcPr>
          <w:p w:rsidR="00843BD0" w:rsidRDefault="003D1979" w:rsidP="00D2260F">
            <w:pPr>
              <w:rPr>
                <w:lang w:val="tt-RU"/>
              </w:rPr>
            </w:pPr>
            <w:r w:rsidRPr="008C3360">
              <w:rPr>
                <w:lang w:val="tt-RU"/>
              </w:rPr>
              <w:t>Избранные вопросы математики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:rsidR="00843BD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1316" w:type="dxa"/>
            <w:tcBorders>
              <w:top w:val="single" w:sz="4" w:space="0" w:color="auto"/>
            </w:tcBorders>
          </w:tcPr>
          <w:p w:rsidR="00843BD0" w:rsidRDefault="00843BD0" w:rsidP="00843BD0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021" w:type="dxa"/>
            <w:tcBorders>
              <w:top w:val="single" w:sz="4" w:space="0" w:color="auto"/>
            </w:tcBorders>
          </w:tcPr>
          <w:p w:rsidR="00843BD0" w:rsidRDefault="00880339" w:rsidP="00843BD0">
            <w:pPr>
              <w:rPr>
                <w:lang w:val="tt-RU"/>
              </w:rPr>
            </w:pPr>
            <w:r>
              <w:rPr>
                <w:lang w:val="tt-RU"/>
              </w:rPr>
              <w:t>Халимова Г.И.</w:t>
            </w:r>
          </w:p>
        </w:tc>
      </w:tr>
    </w:tbl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E90D58" w:rsidRDefault="00E90D58" w:rsidP="00E90D58">
      <w:pPr>
        <w:shd w:val="clear" w:color="auto" w:fill="FFFFFF"/>
        <w:jc w:val="both"/>
        <w:rPr>
          <w:sz w:val="28"/>
          <w:szCs w:val="28"/>
          <w:lang w:val="tt-RU"/>
        </w:rPr>
      </w:pPr>
      <w:r w:rsidRPr="008C3360">
        <w:rPr>
          <w:sz w:val="28"/>
          <w:szCs w:val="28"/>
          <w:lang w:val="tt-RU"/>
        </w:rPr>
        <w:t xml:space="preserve">                                             </w:t>
      </w:r>
      <w:r>
        <w:rPr>
          <w:sz w:val="28"/>
          <w:szCs w:val="28"/>
          <w:lang w:val="tt-RU"/>
        </w:rPr>
        <w:t xml:space="preserve">      </w:t>
      </w:r>
      <w:r w:rsidRPr="008C3360">
        <w:rPr>
          <w:sz w:val="28"/>
          <w:szCs w:val="28"/>
          <w:lang w:val="tt-RU"/>
        </w:rPr>
        <w:t>ПЛАН</w:t>
      </w:r>
    </w:p>
    <w:p w:rsidR="00E90D58" w:rsidRPr="008C3360" w:rsidRDefault="00E90D58" w:rsidP="00E90D58">
      <w:pPr>
        <w:shd w:val="clear" w:color="auto" w:fill="FFFFFF"/>
        <w:jc w:val="both"/>
        <w:rPr>
          <w:sz w:val="28"/>
          <w:szCs w:val="28"/>
          <w:lang w:val="tt-RU"/>
        </w:rPr>
      </w:pPr>
    </w:p>
    <w:p w:rsidR="00E90D58" w:rsidRDefault="00E90D58" w:rsidP="00E90D58">
      <w:pPr>
        <w:shd w:val="clear" w:color="auto" w:fill="FFFFFF"/>
        <w:jc w:val="both"/>
        <w:rPr>
          <w:sz w:val="28"/>
          <w:szCs w:val="28"/>
          <w:lang w:val="tt-RU"/>
        </w:rPr>
      </w:pPr>
      <w:r w:rsidRPr="008C3360">
        <w:rPr>
          <w:sz w:val="28"/>
          <w:szCs w:val="28"/>
          <w:lang w:val="tt-RU"/>
        </w:rPr>
        <w:t xml:space="preserve">        </w:t>
      </w:r>
      <w:r>
        <w:rPr>
          <w:sz w:val="28"/>
          <w:szCs w:val="28"/>
          <w:lang w:val="tt-RU"/>
        </w:rPr>
        <w:t xml:space="preserve">                         </w:t>
      </w:r>
      <w:r w:rsidRPr="008C3360">
        <w:rPr>
          <w:sz w:val="28"/>
          <w:szCs w:val="28"/>
          <w:lang w:val="tt-RU"/>
        </w:rPr>
        <w:t xml:space="preserve">проведения курсов </w:t>
      </w:r>
      <w:r>
        <w:rPr>
          <w:sz w:val="28"/>
          <w:szCs w:val="28"/>
          <w:lang w:val="tt-RU"/>
        </w:rPr>
        <w:t>по выбору</w:t>
      </w:r>
    </w:p>
    <w:p w:rsidR="00E90D58" w:rsidRDefault="00E90D58" w:rsidP="00E90D58">
      <w:pPr>
        <w:shd w:val="clear" w:color="auto" w:fill="FFFFFF"/>
        <w:jc w:val="both"/>
        <w:rPr>
          <w:sz w:val="28"/>
          <w:szCs w:val="28"/>
          <w:lang w:val="tt-RU"/>
        </w:rPr>
      </w:pPr>
    </w:p>
    <w:p w:rsidR="00E90D58" w:rsidRDefault="00E90D58" w:rsidP="00E90D58">
      <w:pPr>
        <w:shd w:val="clear" w:color="auto" w:fill="FFFFFF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в 201</w:t>
      </w:r>
      <w:r w:rsidR="00880339">
        <w:rPr>
          <w:sz w:val="28"/>
          <w:szCs w:val="28"/>
          <w:lang w:val="tt-RU"/>
        </w:rPr>
        <w:t>3</w:t>
      </w:r>
      <w:r>
        <w:rPr>
          <w:sz w:val="28"/>
          <w:szCs w:val="28"/>
          <w:lang w:val="tt-RU"/>
        </w:rPr>
        <w:t>-201</w:t>
      </w:r>
      <w:r w:rsidR="00880339">
        <w:rPr>
          <w:sz w:val="28"/>
          <w:szCs w:val="28"/>
          <w:lang w:val="tt-RU"/>
        </w:rPr>
        <w:t>4</w:t>
      </w:r>
      <w:r>
        <w:rPr>
          <w:sz w:val="28"/>
          <w:szCs w:val="28"/>
          <w:lang w:val="tt-RU"/>
        </w:rPr>
        <w:t xml:space="preserve"> учебном году.</w:t>
      </w:r>
    </w:p>
    <w:p w:rsidR="00E90D58" w:rsidRDefault="00E90D58" w:rsidP="00E90D58">
      <w:pPr>
        <w:shd w:val="clear" w:color="auto" w:fill="FFFFFF"/>
        <w:jc w:val="both"/>
        <w:rPr>
          <w:sz w:val="28"/>
          <w:szCs w:val="28"/>
          <w:lang w:val="tt-RU"/>
        </w:rPr>
      </w:pPr>
    </w:p>
    <w:p w:rsidR="00E90D58" w:rsidRPr="008C3360" w:rsidRDefault="00E90D58" w:rsidP="00E90D58">
      <w:pPr>
        <w:shd w:val="clear" w:color="auto" w:fill="FFFFFF"/>
        <w:jc w:val="both"/>
        <w:rPr>
          <w:sz w:val="28"/>
          <w:szCs w:val="28"/>
          <w:lang w:val="tt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9"/>
        <w:gridCol w:w="3713"/>
        <w:gridCol w:w="1130"/>
        <w:gridCol w:w="1316"/>
        <w:gridCol w:w="3021"/>
      </w:tblGrid>
      <w:tr w:rsidR="00E90D58">
        <w:trPr>
          <w:trHeight w:val="135"/>
        </w:trPr>
        <w:tc>
          <w:tcPr>
            <w:tcW w:w="439" w:type="dxa"/>
          </w:tcPr>
          <w:p w:rsidR="00E90D58" w:rsidRPr="008C3360" w:rsidRDefault="00E90D58" w:rsidP="00B07972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№</w:t>
            </w:r>
          </w:p>
          <w:p w:rsidR="00E90D58" w:rsidRPr="008C3360" w:rsidRDefault="00E90D58" w:rsidP="00B07972">
            <w:pPr>
              <w:shd w:val="clear" w:color="auto" w:fill="FFFFFF"/>
              <w:ind w:left="-69"/>
              <w:jc w:val="both"/>
              <w:rPr>
                <w:lang w:val="tt-RU"/>
              </w:rPr>
            </w:pPr>
          </w:p>
        </w:tc>
        <w:tc>
          <w:tcPr>
            <w:tcW w:w="3713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 w:rsidRPr="008C3360">
              <w:rPr>
                <w:lang w:val="tt-RU"/>
              </w:rPr>
              <w:t>Наименование курсов</w:t>
            </w:r>
          </w:p>
          <w:p w:rsidR="00E90D58" w:rsidRPr="008C3360" w:rsidRDefault="00E90D58" w:rsidP="00B07972">
            <w:pPr>
              <w:shd w:val="clear" w:color="auto" w:fill="FFFFFF"/>
              <w:jc w:val="both"/>
              <w:rPr>
                <w:lang w:val="tt-RU"/>
              </w:rPr>
            </w:pPr>
          </w:p>
        </w:tc>
        <w:tc>
          <w:tcPr>
            <w:tcW w:w="1130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 w:rsidRPr="008C3360">
              <w:rPr>
                <w:lang w:val="tt-RU"/>
              </w:rPr>
              <w:t>Кол-во часов</w:t>
            </w:r>
          </w:p>
          <w:p w:rsidR="00E90D58" w:rsidRPr="008C3360" w:rsidRDefault="00E90D58" w:rsidP="00B07972">
            <w:pPr>
              <w:shd w:val="clear" w:color="auto" w:fill="FFFFFF"/>
              <w:jc w:val="both"/>
              <w:rPr>
                <w:lang w:val="tt-RU"/>
              </w:rPr>
            </w:pPr>
          </w:p>
        </w:tc>
        <w:tc>
          <w:tcPr>
            <w:tcW w:w="1316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 w:rsidRPr="008C3360">
              <w:rPr>
                <w:lang w:val="tt-RU"/>
              </w:rPr>
              <w:t xml:space="preserve">Класс </w:t>
            </w:r>
          </w:p>
          <w:p w:rsidR="00E90D58" w:rsidRPr="008C3360" w:rsidRDefault="00E90D58" w:rsidP="00B07972">
            <w:pPr>
              <w:shd w:val="clear" w:color="auto" w:fill="FFFFFF"/>
              <w:jc w:val="both"/>
              <w:rPr>
                <w:lang w:val="tt-RU"/>
              </w:rPr>
            </w:pPr>
          </w:p>
        </w:tc>
        <w:tc>
          <w:tcPr>
            <w:tcW w:w="3021" w:type="dxa"/>
          </w:tcPr>
          <w:p w:rsidR="00E90D58" w:rsidRPr="008C3360" w:rsidRDefault="00E90D58" w:rsidP="00B07972">
            <w:r w:rsidRPr="008C3360">
              <w:rPr>
                <w:lang w:val="tt-RU"/>
              </w:rPr>
              <w:t>Учител</w:t>
            </w:r>
            <w:r w:rsidRPr="008C3360">
              <w:t>ь</w:t>
            </w:r>
          </w:p>
          <w:p w:rsidR="00E90D58" w:rsidRPr="008C3360" w:rsidRDefault="00E90D58" w:rsidP="00B07972">
            <w:pPr>
              <w:shd w:val="clear" w:color="auto" w:fill="FFFFFF"/>
              <w:jc w:val="both"/>
              <w:rPr>
                <w:lang w:val="tt-RU"/>
              </w:rPr>
            </w:pPr>
          </w:p>
        </w:tc>
      </w:tr>
      <w:tr w:rsidR="00E90D58">
        <w:trPr>
          <w:trHeight w:val="64"/>
        </w:trPr>
        <w:tc>
          <w:tcPr>
            <w:tcW w:w="439" w:type="dxa"/>
          </w:tcPr>
          <w:p w:rsidR="00E90D58" w:rsidRPr="008C3360" w:rsidRDefault="00E90D58" w:rsidP="00B07972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1</w:t>
            </w:r>
          </w:p>
        </w:tc>
        <w:tc>
          <w:tcPr>
            <w:tcW w:w="3713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Секреты орфографии</w:t>
            </w:r>
          </w:p>
        </w:tc>
        <w:tc>
          <w:tcPr>
            <w:tcW w:w="1130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1316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021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Зиннатуллина М.М.</w:t>
            </w:r>
          </w:p>
        </w:tc>
      </w:tr>
      <w:tr w:rsidR="00E90D58">
        <w:trPr>
          <w:trHeight w:val="66"/>
        </w:trPr>
        <w:tc>
          <w:tcPr>
            <w:tcW w:w="439" w:type="dxa"/>
          </w:tcPr>
          <w:p w:rsidR="00E90D58" w:rsidRPr="008C3360" w:rsidRDefault="00E90D58" w:rsidP="00B07972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2</w:t>
            </w:r>
          </w:p>
        </w:tc>
        <w:tc>
          <w:tcPr>
            <w:tcW w:w="3713" w:type="dxa"/>
          </w:tcPr>
          <w:p w:rsidR="00E90D58" w:rsidRPr="008C3360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Трудные вопросы пунктуации</w:t>
            </w:r>
          </w:p>
        </w:tc>
        <w:tc>
          <w:tcPr>
            <w:tcW w:w="1130" w:type="dxa"/>
          </w:tcPr>
          <w:p w:rsidR="00E90D58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1316" w:type="dxa"/>
          </w:tcPr>
          <w:p w:rsidR="00E90D58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021" w:type="dxa"/>
          </w:tcPr>
          <w:p w:rsidR="00E90D58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Зиннатуллина М.М.</w:t>
            </w:r>
          </w:p>
        </w:tc>
      </w:tr>
      <w:tr w:rsidR="00E90D58">
        <w:trPr>
          <w:trHeight w:val="55"/>
        </w:trPr>
        <w:tc>
          <w:tcPr>
            <w:tcW w:w="439" w:type="dxa"/>
          </w:tcPr>
          <w:p w:rsidR="00E90D58" w:rsidRPr="008C3360" w:rsidRDefault="00E90D58" w:rsidP="00B07972">
            <w:pPr>
              <w:shd w:val="clear" w:color="auto" w:fill="FFFFFF"/>
              <w:ind w:left="-69"/>
              <w:jc w:val="both"/>
              <w:rPr>
                <w:lang w:val="tt-RU"/>
              </w:rPr>
            </w:pPr>
            <w:r w:rsidRPr="008C3360">
              <w:rPr>
                <w:lang w:val="tt-RU"/>
              </w:rPr>
              <w:t>3</w:t>
            </w:r>
          </w:p>
        </w:tc>
        <w:tc>
          <w:tcPr>
            <w:tcW w:w="3713" w:type="dxa"/>
          </w:tcPr>
          <w:p w:rsidR="00E90D58" w:rsidRPr="008C3360" w:rsidRDefault="007F520C" w:rsidP="00E90D58">
            <w:pPr>
              <w:rPr>
                <w:lang w:val="tt-RU"/>
              </w:rPr>
            </w:pPr>
            <w:r>
              <w:rPr>
                <w:lang w:val="tt-RU"/>
              </w:rPr>
              <w:t>Подготовка к ГИА по математике</w:t>
            </w:r>
          </w:p>
        </w:tc>
        <w:tc>
          <w:tcPr>
            <w:tcW w:w="1130" w:type="dxa"/>
          </w:tcPr>
          <w:p w:rsidR="00E90D58" w:rsidRDefault="007F520C" w:rsidP="00B07972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1316" w:type="dxa"/>
          </w:tcPr>
          <w:p w:rsidR="00E90D58" w:rsidRDefault="00E90D58" w:rsidP="00B07972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021" w:type="dxa"/>
          </w:tcPr>
          <w:p w:rsidR="00E90D58" w:rsidRDefault="00880339" w:rsidP="00B07972">
            <w:pPr>
              <w:rPr>
                <w:lang w:val="tt-RU"/>
              </w:rPr>
            </w:pPr>
            <w:r>
              <w:rPr>
                <w:lang w:val="tt-RU"/>
              </w:rPr>
              <w:t>Халимова Г.И.</w:t>
            </w:r>
          </w:p>
        </w:tc>
      </w:tr>
    </w:tbl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7F520C" w:rsidRDefault="007F520C" w:rsidP="00C244C0">
      <w:pPr>
        <w:shd w:val="clear" w:color="auto" w:fill="FFFFFF"/>
        <w:jc w:val="both"/>
        <w:rPr>
          <w:lang w:val="tt-RU"/>
        </w:rPr>
      </w:pPr>
    </w:p>
    <w:p w:rsidR="007F520C" w:rsidRDefault="007F520C" w:rsidP="00C244C0">
      <w:pPr>
        <w:shd w:val="clear" w:color="auto" w:fill="FFFFFF"/>
        <w:jc w:val="both"/>
        <w:rPr>
          <w:lang w:val="tt-RU"/>
        </w:rPr>
      </w:pPr>
    </w:p>
    <w:p w:rsidR="007F520C" w:rsidRDefault="007F520C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8C3360" w:rsidRDefault="008C3360" w:rsidP="00C244C0">
      <w:pPr>
        <w:shd w:val="clear" w:color="auto" w:fill="FFFFFF"/>
        <w:jc w:val="both"/>
        <w:rPr>
          <w:lang w:val="tt-RU"/>
        </w:rPr>
      </w:pPr>
    </w:p>
    <w:p w:rsidR="00E65F7F" w:rsidRDefault="00E65F7F" w:rsidP="00E65F7F">
      <w:pPr>
        <w:tabs>
          <w:tab w:val="left" w:pos="3615"/>
        </w:tabs>
        <w:jc w:val="center"/>
        <w:rPr>
          <w:sz w:val="28"/>
          <w:szCs w:val="28"/>
        </w:rPr>
      </w:pPr>
      <w:r w:rsidRPr="00C244C0">
        <w:rPr>
          <w:sz w:val="28"/>
          <w:szCs w:val="28"/>
        </w:rPr>
        <w:t>Учебный план для 1</w:t>
      </w:r>
      <w:r>
        <w:rPr>
          <w:sz w:val="28"/>
          <w:szCs w:val="28"/>
        </w:rPr>
        <w:t>1</w:t>
      </w:r>
      <w:r w:rsidRPr="00C244C0">
        <w:rPr>
          <w:sz w:val="28"/>
          <w:szCs w:val="28"/>
        </w:rPr>
        <w:t xml:space="preserve"> класса универсального (непрофильного )обучения</w:t>
      </w:r>
    </w:p>
    <w:p w:rsidR="00E65F7F" w:rsidRPr="00C244C0" w:rsidRDefault="00E65F7F" w:rsidP="00E65F7F">
      <w:pPr>
        <w:tabs>
          <w:tab w:val="left" w:pos="3615"/>
        </w:tabs>
        <w:jc w:val="center"/>
        <w:rPr>
          <w:sz w:val="28"/>
          <w:szCs w:val="28"/>
        </w:rPr>
      </w:pPr>
    </w:p>
    <w:p w:rsidR="00E65F7F" w:rsidRPr="00C244C0" w:rsidRDefault="00E65F7F" w:rsidP="00E65F7F">
      <w:pPr>
        <w:tabs>
          <w:tab w:val="left" w:pos="3615"/>
        </w:tabs>
        <w:jc w:val="center"/>
        <w:rPr>
          <w:sz w:val="28"/>
          <w:szCs w:val="28"/>
        </w:rPr>
      </w:pPr>
    </w:p>
    <w:tbl>
      <w:tblPr>
        <w:tblpPr w:leftFromText="180" w:rightFromText="180" w:vertAnchor="text" w:horzAnchor="margin" w:tblpX="474" w:tblpY="-292"/>
        <w:tblW w:w="5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1"/>
        <w:gridCol w:w="2399"/>
      </w:tblGrid>
      <w:tr w:rsidR="0051451D" w:rsidRPr="002D2239">
        <w:trPr>
          <w:cantSplit/>
          <w:trHeight w:val="355"/>
        </w:trPr>
        <w:tc>
          <w:tcPr>
            <w:tcW w:w="3061" w:type="dxa"/>
            <w:vMerge w:val="restart"/>
          </w:tcPr>
          <w:p w:rsidR="0051451D" w:rsidRDefault="0051451D" w:rsidP="00E65F7F"/>
          <w:p w:rsidR="0051451D" w:rsidRPr="00C60D97" w:rsidRDefault="0051451D" w:rsidP="00E65F7F">
            <w:r>
              <w:t>У</w:t>
            </w:r>
            <w:r w:rsidRPr="00C60D97">
              <w:t>чебные предметы</w:t>
            </w:r>
          </w:p>
        </w:tc>
        <w:tc>
          <w:tcPr>
            <w:tcW w:w="2399" w:type="dxa"/>
            <w:tcBorders>
              <w:bottom w:val="nil"/>
            </w:tcBorders>
            <w:shd w:val="clear" w:color="auto" w:fill="auto"/>
          </w:tcPr>
          <w:p w:rsidR="0051451D" w:rsidRPr="002D2239" w:rsidRDefault="0051451D" w:rsidP="00E65F7F"/>
        </w:tc>
      </w:tr>
      <w:tr w:rsidR="0051451D" w:rsidRPr="002D2239">
        <w:trPr>
          <w:cantSplit/>
          <w:trHeight w:val="274"/>
        </w:trPr>
        <w:tc>
          <w:tcPr>
            <w:tcW w:w="3061" w:type="dxa"/>
            <w:vMerge/>
          </w:tcPr>
          <w:p w:rsidR="0051451D" w:rsidRPr="00C60D97" w:rsidRDefault="0051451D" w:rsidP="00E65F7F"/>
        </w:tc>
        <w:tc>
          <w:tcPr>
            <w:tcW w:w="2399" w:type="dxa"/>
            <w:tcBorders>
              <w:top w:val="nil"/>
              <w:bottom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Количество часов в год</w:t>
            </w:r>
          </w:p>
        </w:tc>
      </w:tr>
      <w:tr w:rsidR="0051451D" w:rsidRPr="002D2239">
        <w:trPr>
          <w:trHeight w:val="168"/>
        </w:trPr>
        <w:tc>
          <w:tcPr>
            <w:tcW w:w="3061" w:type="dxa"/>
          </w:tcPr>
          <w:p w:rsidR="0051451D" w:rsidRPr="00C60D97" w:rsidRDefault="0051451D" w:rsidP="0051451D">
            <w:r w:rsidRPr="00C60D97">
              <w:t xml:space="preserve"> Русский язык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</w:t>
            </w:r>
            <w:r w:rsidRPr="002D2239">
              <w:t>/</w:t>
            </w:r>
            <w:r>
              <w:t>1</w:t>
            </w:r>
          </w:p>
        </w:tc>
      </w:tr>
      <w:tr w:rsidR="0051451D" w:rsidRPr="002D2239">
        <w:trPr>
          <w:trHeight w:val="423"/>
        </w:trPr>
        <w:tc>
          <w:tcPr>
            <w:tcW w:w="3061" w:type="dxa"/>
          </w:tcPr>
          <w:p w:rsidR="0051451D" w:rsidRPr="00C60D97" w:rsidRDefault="0051451D" w:rsidP="0051451D">
            <w:r>
              <w:t>Л</w:t>
            </w:r>
            <w:r w:rsidRPr="00C60D97">
              <w:t>итература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102</w:t>
            </w:r>
            <w:r w:rsidRPr="002D2239">
              <w:t>/</w:t>
            </w:r>
            <w:r>
              <w:t>3</w:t>
            </w:r>
          </w:p>
        </w:tc>
      </w:tr>
      <w:tr w:rsidR="0051451D" w:rsidRPr="002D2239">
        <w:trPr>
          <w:trHeight w:val="468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Татарский  язык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213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Татарская  литература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68</w:t>
            </w:r>
            <w:r w:rsidRPr="002D2239">
              <w:t>/2</w:t>
            </w:r>
          </w:p>
        </w:tc>
      </w:tr>
      <w:tr w:rsidR="0051451D" w:rsidRPr="002D2239">
        <w:trPr>
          <w:trHeight w:val="395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Английский язык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 w:rsidRPr="002D2239">
              <w:t>10</w:t>
            </w:r>
            <w:r>
              <w:t>2</w:t>
            </w:r>
            <w:r w:rsidRPr="002D2239">
              <w:t>/3</w:t>
            </w:r>
          </w:p>
        </w:tc>
      </w:tr>
      <w:tr w:rsidR="0051451D" w:rsidRPr="002D2239">
        <w:trPr>
          <w:trHeight w:val="271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Математика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 w:rsidRPr="002D2239">
              <w:t>1</w:t>
            </w:r>
            <w:r>
              <w:t>36</w:t>
            </w:r>
            <w:r w:rsidRPr="002D2239">
              <w:t>/</w:t>
            </w:r>
            <w:r>
              <w:t>4</w:t>
            </w:r>
          </w:p>
        </w:tc>
      </w:tr>
      <w:tr w:rsidR="0051451D" w:rsidRPr="002D2239">
        <w:trPr>
          <w:trHeight w:val="274"/>
        </w:trPr>
        <w:tc>
          <w:tcPr>
            <w:tcW w:w="3061" w:type="dxa"/>
          </w:tcPr>
          <w:p w:rsidR="0051451D" w:rsidRDefault="0051451D" w:rsidP="0051451D">
            <w:r w:rsidRPr="00C60D97">
              <w:t>Информатика</w:t>
            </w:r>
            <w:r>
              <w:t xml:space="preserve"> и ИКТ</w:t>
            </w:r>
          </w:p>
          <w:p w:rsidR="0051451D" w:rsidRPr="00C60D97" w:rsidRDefault="0051451D" w:rsidP="0051451D"/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283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История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68</w:t>
            </w:r>
            <w:r w:rsidRPr="002D2239">
              <w:t>/2</w:t>
            </w:r>
          </w:p>
        </w:tc>
      </w:tr>
      <w:tr w:rsidR="0051451D" w:rsidRPr="002D2239">
        <w:trPr>
          <w:trHeight w:val="231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Обществознание</w:t>
            </w:r>
            <w:r>
              <w:t>(включая экономику и право)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68/2</w:t>
            </w:r>
          </w:p>
        </w:tc>
      </w:tr>
      <w:tr w:rsidR="0051451D" w:rsidRPr="002D2239">
        <w:trPr>
          <w:trHeight w:val="356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География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262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Биология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319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Физика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68/2</w:t>
            </w:r>
          </w:p>
        </w:tc>
      </w:tr>
      <w:tr w:rsidR="0051451D" w:rsidRPr="002D2239">
        <w:trPr>
          <w:trHeight w:val="227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Химия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360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Физическая культура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B92DAB" w:rsidP="0051451D">
            <w:pPr>
              <w:jc w:val="center"/>
            </w:pPr>
            <w:r>
              <w:t>102/3</w:t>
            </w:r>
          </w:p>
        </w:tc>
      </w:tr>
      <w:tr w:rsidR="0051451D" w:rsidRPr="002D2239">
        <w:trPr>
          <w:trHeight w:val="277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ОБЖ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264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Технология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</w:t>
            </w:r>
            <w:r w:rsidRPr="002D2239">
              <w:t>/</w:t>
            </w:r>
            <w:r>
              <w:t>1</w:t>
            </w:r>
          </w:p>
        </w:tc>
      </w:tr>
      <w:tr w:rsidR="0051451D" w:rsidRPr="002D2239">
        <w:trPr>
          <w:trHeight w:val="304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Итого: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B92DAB" w:rsidP="0051451D">
            <w:pPr>
              <w:jc w:val="center"/>
            </w:pPr>
            <w:r>
              <w:t>986</w:t>
            </w:r>
            <w:r w:rsidR="0051451D" w:rsidRPr="002D2239">
              <w:t>/</w:t>
            </w:r>
          </w:p>
          <w:p w:rsidR="0051451D" w:rsidRPr="006D613D" w:rsidRDefault="0051451D" w:rsidP="0051451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</w:tr>
      <w:tr w:rsidR="0051451D" w:rsidRPr="002D2239">
        <w:trPr>
          <w:trHeight w:val="550"/>
        </w:trPr>
        <w:tc>
          <w:tcPr>
            <w:tcW w:w="3061" w:type="dxa"/>
          </w:tcPr>
          <w:p w:rsidR="0051451D" w:rsidRPr="00C60D97" w:rsidRDefault="0051451D" w:rsidP="0051451D">
            <w:r w:rsidRPr="00C60D97">
              <w:t>Компонент образовательного учреждения (6-</w:t>
            </w:r>
            <w:r>
              <w:t>д</w:t>
            </w:r>
            <w:r w:rsidRPr="00C60D97">
              <w:t>невная учебная неделя)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</w:p>
          <w:p w:rsidR="0051451D" w:rsidRPr="003E70D8" w:rsidRDefault="00B92DAB" w:rsidP="0051451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272/8</w:t>
            </w:r>
          </w:p>
        </w:tc>
      </w:tr>
      <w:tr w:rsidR="0051451D" w:rsidRPr="002D2239">
        <w:trPr>
          <w:trHeight w:val="182"/>
        </w:trPr>
        <w:tc>
          <w:tcPr>
            <w:tcW w:w="3061" w:type="dxa"/>
          </w:tcPr>
          <w:p w:rsidR="0051451D" w:rsidRPr="00D90EDC" w:rsidRDefault="0051451D" w:rsidP="0051451D">
            <w:pPr>
              <w:rPr>
                <w:b/>
              </w:rPr>
            </w:pPr>
            <w:r>
              <w:rPr>
                <w:b/>
                <w:lang w:val="tt-RU"/>
              </w:rPr>
              <w:t>Учебные</w:t>
            </w:r>
            <w:r w:rsidRPr="00D90EDC">
              <w:rPr>
                <w:b/>
              </w:rPr>
              <w:t xml:space="preserve"> предмет</w:t>
            </w:r>
            <w:r>
              <w:rPr>
                <w:b/>
                <w:lang w:val="tt-RU"/>
              </w:rPr>
              <w:t>ы</w:t>
            </w:r>
            <w:r>
              <w:rPr>
                <w:b/>
              </w:rPr>
              <w:t xml:space="preserve">    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B92DAB" w:rsidP="0051451D">
            <w:pPr>
              <w:jc w:val="center"/>
            </w:pPr>
            <w:r>
              <w:t>136/4</w:t>
            </w:r>
          </w:p>
        </w:tc>
      </w:tr>
      <w:tr w:rsidR="0051451D" w:rsidRPr="002D2239">
        <w:trPr>
          <w:trHeight w:val="219"/>
        </w:trPr>
        <w:tc>
          <w:tcPr>
            <w:tcW w:w="3061" w:type="dxa"/>
          </w:tcPr>
          <w:p w:rsidR="0051451D" w:rsidRPr="00C60D97" w:rsidRDefault="0051451D" w:rsidP="0051451D">
            <w:r>
              <w:t xml:space="preserve">Математика 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213"/>
        </w:trPr>
        <w:tc>
          <w:tcPr>
            <w:tcW w:w="3061" w:type="dxa"/>
          </w:tcPr>
          <w:p w:rsidR="0051451D" w:rsidRPr="008E5E33" w:rsidRDefault="00880339" w:rsidP="0051451D">
            <w:pPr>
              <w:rPr>
                <w:lang w:val="tt-RU"/>
              </w:rPr>
            </w:pPr>
            <w:r>
              <w:rPr>
                <w:lang w:val="tt-RU"/>
              </w:rPr>
              <w:t>Физика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213"/>
        </w:trPr>
        <w:tc>
          <w:tcPr>
            <w:tcW w:w="3061" w:type="dxa"/>
          </w:tcPr>
          <w:p w:rsidR="0051451D" w:rsidRDefault="00422FA0" w:rsidP="0051451D">
            <w:pPr>
              <w:rPr>
                <w:lang w:val="tt-RU"/>
              </w:rPr>
            </w:pPr>
            <w:r>
              <w:rPr>
                <w:lang w:val="tt-RU"/>
              </w:rPr>
              <w:t>Химия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Default="0051451D" w:rsidP="0051451D">
            <w:pPr>
              <w:jc w:val="center"/>
            </w:pPr>
            <w:r>
              <w:t>34/1</w:t>
            </w:r>
          </w:p>
        </w:tc>
      </w:tr>
      <w:tr w:rsidR="00B92DAB" w:rsidRPr="002D2239">
        <w:trPr>
          <w:trHeight w:val="213"/>
        </w:trPr>
        <w:tc>
          <w:tcPr>
            <w:tcW w:w="3061" w:type="dxa"/>
          </w:tcPr>
          <w:p w:rsidR="00B92DAB" w:rsidRDefault="00B92DAB" w:rsidP="0051451D">
            <w:pPr>
              <w:rPr>
                <w:lang w:val="tt-RU"/>
              </w:rPr>
            </w:pPr>
            <w:r w:rsidRPr="00C60D97">
              <w:t>Обществознание</w:t>
            </w:r>
            <w:r>
              <w:t>(включая экономику и право)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B92DAB" w:rsidRDefault="00B92DAB" w:rsidP="0051451D">
            <w:pPr>
              <w:jc w:val="center"/>
            </w:pPr>
            <w:r>
              <w:t>34/1</w:t>
            </w:r>
          </w:p>
        </w:tc>
      </w:tr>
      <w:tr w:rsidR="0051451D" w:rsidRPr="002D2239">
        <w:trPr>
          <w:trHeight w:val="274"/>
        </w:trPr>
        <w:tc>
          <w:tcPr>
            <w:tcW w:w="3061" w:type="dxa"/>
          </w:tcPr>
          <w:p w:rsidR="0051451D" w:rsidRPr="00D90EDC" w:rsidRDefault="0051451D" w:rsidP="0051451D">
            <w:pPr>
              <w:rPr>
                <w:b/>
              </w:rPr>
            </w:pPr>
            <w:r w:rsidRPr="00D90EDC">
              <w:rPr>
                <w:b/>
              </w:rPr>
              <w:t>Элективные курсы</w:t>
            </w:r>
          </w:p>
        </w:tc>
        <w:tc>
          <w:tcPr>
            <w:tcW w:w="2399" w:type="dxa"/>
            <w:tcBorders>
              <w:right w:val="single" w:sz="4" w:space="0" w:color="auto"/>
            </w:tcBorders>
          </w:tcPr>
          <w:p w:rsidR="0051451D" w:rsidRPr="002D2239" w:rsidRDefault="0051451D" w:rsidP="0051451D">
            <w:pPr>
              <w:jc w:val="center"/>
            </w:pPr>
            <w:r>
              <w:t>136/4</w:t>
            </w:r>
          </w:p>
        </w:tc>
      </w:tr>
      <w:tr w:rsidR="0051451D" w:rsidRPr="002D2239">
        <w:trPr>
          <w:trHeight w:val="953"/>
        </w:trPr>
        <w:tc>
          <w:tcPr>
            <w:tcW w:w="3061" w:type="dxa"/>
            <w:tcBorders>
              <w:bottom w:val="single" w:sz="4" w:space="0" w:color="auto"/>
            </w:tcBorders>
          </w:tcPr>
          <w:p w:rsidR="0051451D" w:rsidRPr="00D90EDC" w:rsidRDefault="0051451D" w:rsidP="0051451D">
            <w:r w:rsidRPr="00C60D97">
              <w:t>Предельно допустимая учебная нагрузка при 6 – дневной учебной неделе</w:t>
            </w:r>
          </w:p>
        </w:tc>
        <w:tc>
          <w:tcPr>
            <w:tcW w:w="2399" w:type="dxa"/>
            <w:tcBorders>
              <w:bottom w:val="single" w:sz="4" w:space="0" w:color="auto"/>
              <w:right w:val="single" w:sz="4" w:space="0" w:color="auto"/>
            </w:tcBorders>
          </w:tcPr>
          <w:p w:rsidR="0051451D" w:rsidRPr="008F59CA" w:rsidRDefault="0051451D" w:rsidP="0051451D">
            <w:pPr>
              <w:jc w:val="center"/>
            </w:pPr>
            <w:r w:rsidRPr="008F59CA">
              <w:t>12</w:t>
            </w:r>
            <w:r w:rsidR="00B92DAB">
              <w:t>58</w:t>
            </w:r>
            <w:r w:rsidRPr="008F59CA">
              <w:t>/</w:t>
            </w:r>
          </w:p>
          <w:p w:rsidR="0051451D" w:rsidRPr="002D2239" w:rsidRDefault="00B92DAB" w:rsidP="0051451D">
            <w:pPr>
              <w:jc w:val="center"/>
            </w:pPr>
            <w:r>
              <w:t>37</w:t>
            </w:r>
          </w:p>
        </w:tc>
      </w:tr>
    </w:tbl>
    <w:p w:rsidR="00E65F7F" w:rsidRPr="00A852D3" w:rsidRDefault="00E65F7F" w:rsidP="00C244C0">
      <w:pPr>
        <w:shd w:val="clear" w:color="auto" w:fill="FFFFFF"/>
        <w:jc w:val="both"/>
      </w:pPr>
    </w:p>
    <w:sectPr w:rsidR="00E65F7F" w:rsidRPr="00A852D3" w:rsidSect="009A3476">
      <w:footerReference w:type="default" r:id="rId8"/>
      <w:pgSz w:w="11906" w:h="16838"/>
      <w:pgMar w:top="36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E26" w:rsidRDefault="008A2E26" w:rsidP="001215F4">
      <w:r>
        <w:separator/>
      </w:r>
    </w:p>
  </w:endnote>
  <w:endnote w:type="continuationSeparator" w:id="0">
    <w:p w:rsidR="008A2E26" w:rsidRDefault="008A2E26" w:rsidP="00121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BD3" w:rsidRDefault="00F478FF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A7213">
      <w:rPr>
        <w:noProof/>
      </w:rPr>
      <w:t>2</w:t>
    </w:r>
    <w:r>
      <w:rPr>
        <w:noProof/>
      </w:rPr>
      <w:fldChar w:fldCharType="end"/>
    </w:r>
  </w:p>
  <w:p w:rsidR="00585BD3" w:rsidRDefault="00585BD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E26" w:rsidRDefault="008A2E26" w:rsidP="001215F4">
      <w:r>
        <w:separator/>
      </w:r>
    </w:p>
  </w:footnote>
  <w:footnote w:type="continuationSeparator" w:id="0">
    <w:p w:rsidR="008A2E26" w:rsidRDefault="008A2E26" w:rsidP="00121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4AAE926"/>
    <w:lvl w:ilvl="0">
      <w:numFmt w:val="bullet"/>
      <w:lvlText w:val="*"/>
      <w:lvlJc w:val="left"/>
    </w:lvl>
  </w:abstractNum>
  <w:abstractNum w:abstractNumId="1">
    <w:nsid w:val="6EE52519"/>
    <w:multiLevelType w:val="singleLevel"/>
    <w:tmpl w:val="CD62B238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50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5B5"/>
    <w:rsid w:val="00014477"/>
    <w:rsid w:val="00022ADF"/>
    <w:rsid w:val="0003576C"/>
    <w:rsid w:val="00042A28"/>
    <w:rsid w:val="00047270"/>
    <w:rsid w:val="00070A65"/>
    <w:rsid w:val="000824E3"/>
    <w:rsid w:val="000B0EB6"/>
    <w:rsid w:val="000D01BD"/>
    <w:rsid w:val="000E500F"/>
    <w:rsid w:val="000F1B18"/>
    <w:rsid w:val="000F7FE1"/>
    <w:rsid w:val="00116618"/>
    <w:rsid w:val="001215F4"/>
    <w:rsid w:val="00123A54"/>
    <w:rsid w:val="00127143"/>
    <w:rsid w:val="00130278"/>
    <w:rsid w:val="001557A3"/>
    <w:rsid w:val="001622C6"/>
    <w:rsid w:val="0017064E"/>
    <w:rsid w:val="00177ED1"/>
    <w:rsid w:val="0019295A"/>
    <w:rsid w:val="00194428"/>
    <w:rsid w:val="001A1B88"/>
    <w:rsid w:val="001A730B"/>
    <w:rsid w:val="001C0AA5"/>
    <w:rsid w:val="001C3478"/>
    <w:rsid w:val="001E4B3D"/>
    <w:rsid w:val="001E73F6"/>
    <w:rsid w:val="001F522E"/>
    <w:rsid w:val="001F59B1"/>
    <w:rsid w:val="001F7543"/>
    <w:rsid w:val="00201656"/>
    <w:rsid w:val="0022599B"/>
    <w:rsid w:val="00292C08"/>
    <w:rsid w:val="002A7B2A"/>
    <w:rsid w:val="002D2239"/>
    <w:rsid w:val="002F1122"/>
    <w:rsid w:val="00314461"/>
    <w:rsid w:val="00316486"/>
    <w:rsid w:val="00342A2D"/>
    <w:rsid w:val="00372FFA"/>
    <w:rsid w:val="003B3026"/>
    <w:rsid w:val="003B5992"/>
    <w:rsid w:val="003B680B"/>
    <w:rsid w:val="003D00B8"/>
    <w:rsid w:val="003D1979"/>
    <w:rsid w:val="003D1D08"/>
    <w:rsid w:val="003E70D8"/>
    <w:rsid w:val="003E78EB"/>
    <w:rsid w:val="003F511A"/>
    <w:rsid w:val="00422FA0"/>
    <w:rsid w:val="00442892"/>
    <w:rsid w:val="004500B2"/>
    <w:rsid w:val="0045332E"/>
    <w:rsid w:val="0049524B"/>
    <w:rsid w:val="004A0D0E"/>
    <w:rsid w:val="004A1063"/>
    <w:rsid w:val="004C55F3"/>
    <w:rsid w:val="004D2A09"/>
    <w:rsid w:val="004F7B2C"/>
    <w:rsid w:val="0050058E"/>
    <w:rsid w:val="00504D0A"/>
    <w:rsid w:val="0051451D"/>
    <w:rsid w:val="00521308"/>
    <w:rsid w:val="0053620F"/>
    <w:rsid w:val="005420A8"/>
    <w:rsid w:val="00551AD3"/>
    <w:rsid w:val="00563F70"/>
    <w:rsid w:val="005674A9"/>
    <w:rsid w:val="00585BD3"/>
    <w:rsid w:val="00596374"/>
    <w:rsid w:val="005A3C59"/>
    <w:rsid w:val="005C17D4"/>
    <w:rsid w:val="005C2CF9"/>
    <w:rsid w:val="005C405D"/>
    <w:rsid w:val="005C7F71"/>
    <w:rsid w:val="005D5461"/>
    <w:rsid w:val="005F3ABA"/>
    <w:rsid w:val="00612FB8"/>
    <w:rsid w:val="0061591F"/>
    <w:rsid w:val="00651806"/>
    <w:rsid w:val="00652DDD"/>
    <w:rsid w:val="00657AA1"/>
    <w:rsid w:val="006877EC"/>
    <w:rsid w:val="006A1E45"/>
    <w:rsid w:val="006D0782"/>
    <w:rsid w:val="006D327D"/>
    <w:rsid w:val="006D613D"/>
    <w:rsid w:val="006E1728"/>
    <w:rsid w:val="006F58B6"/>
    <w:rsid w:val="0070041B"/>
    <w:rsid w:val="00705773"/>
    <w:rsid w:val="0072366D"/>
    <w:rsid w:val="0075405A"/>
    <w:rsid w:val="00756C89"/>
    <w:rsid w:val="0076663E"/>
    <w:rsid w:val="0079514C"/>
    <w:rsid w:val="007E6D53"/>
    <w:rsid w:val="007F14A2"/>
    <w:rsid w:val="007F520C"/>
    <w:rsid w:val="007F7F9C"/>
    <w:rsid w:val="00813E26"/>
    <w:rsid w:val="00843BCA"/>
    <w:rsid w:val="00843BD0"/>
    <w:rsid w:val="00857BFC"/>
    <w:rsid w:val="0086197C"/>
    <w:rsid w:val="0086374E"/>
    <w:rsid w:val="00880339"/>
    <w:rsid w:val="008A2E26"/>
    <w:rsid w:val="008C060D"/>
    <w:rsid w:val="008C3360"/>
    <w:rsid w:val="008D153E"/>
    <w:rsid w:val="008E22E6"/>
    <w:rsid w:val="008E2FE5"/>
    <w:rsid w:val="008E5E33"/>
    <w:rsid w:val="008F59CA"/>
    <w:rsid w:val="00925D14"/>
    <w:rsid w:val="00940B15"/>
    <w:rsid w:val="009453C6"/>
    <w:rsid w:val="00966250"/>
    <w:rsid w:val="009845BB"/>
    <w:rsid w:val="00990B26"/>
    <w:rsid w:val="009A3476"/>
    <w:rsid w:val="009A3665"/>
    <w:rsid w:val="009B4CE8"/>
    <w:rsid w:val="009C7FD5"/>
    <w:rsid w:val="009E1E6C"/>
    <w:rsid w:val="00A10D8F"/>
    <w:rsid w:val="00A15C4B"/>
    <w:rsid w:val="00A16895"/>
    <w:rsid w:val="00A231AF"/>
    <w:rsid w:val="00A27076"/>
    <w:rsid w:val="00A3002C"/>
    <w:rsid w:val="00A36D83"/>
    <w:rsid w:val="00A71F67"/>
    <w:rsid w:val="00A771EE"/>
    <w:rsid w:val="00A83EF7"/>
    <w:rsid w:val="00A858F2"/>
    <w:rsid w:val="00AB24F4"/>
    <w:rsid w:val="00AC4207"/>
    <w:rsid w:val="00AE18C9"/>
    <w:rsid w:val="00AF51E7"/>
    <w:rsid w:val="00B07972"/>
    <w:rsid w:val="00B57AC2"/>
    <w:rsid w:val="00B57B88"/>
    <w:rsid w:val="00B80F61"/>
    <w:rsid w:val="00B90511"/>
    <w:rsid w:val="00B92DAB"/>
    <w:rsid w:val="00B973B6"/>
    <w:rsid w:val="00BC6E37"/>
    <w:rsid w:val="00BF6BE7"/>
    <w:rsid w:val="00C01B63"/>
    <w:rsid w:val="00C151F0"/>
    <w:rsid w:val="00C21D0F"/>
    <w:rsid w:val="00C244C0"/>
    <w:rsid w:val="00C505B5"/>
    <w:rsid w:val="00C60D97"/>
    <w:rsid w:val="00C673CF"/>
    <w:rsid w:val="00CF49A0"/>
    <w:rsid w:val="00D074DF"/>
    <w:rsid w:val="00D2260F"/>
    <w:rsid w:val="00D22F8F"/>
    <w:rsid w:val="00D3160D"/>
    <w:rsid w:val="00D74730"/>
    <w:rsid w:val="00D83F39"/>
    <w:rsid w:val="00D90EDC"/>
    <w:rsid w:val="00D93BE3"/>
    <w:rsid w:val="00DB58E5"/>
    <w:rsid w:val="00DB5FB0"/>
    <w:rsid w:val="00DD64AE"/>
    <w:rsid w:val="00E16CD5"/>
    <w:rsid w:val="00E26500"/>
    <w:rsid w:val="00E41D85"/>
    <w:rsid w:val="00E65F7F"/>
    <w:rsid w:val="00E71AF2"/>
    <w:rsid w:val="00E90D58"/>
    <w:rsid w:val="00EA14CB"/>
    <w:rsid w:val="00EC021F"/>
    <w:rsid w:val="00EC7F3B"/>
    <w:rsid w:val="00ED4141"/>
    <w:rsid w:val="00ED7A06"/>
    <w:rsid w:val="00F01351"/>
    <w:rsid w:val="00F01D29"/>
    <w:rsid w:val="00F03B97"/>
    <w:rsid w:val="00F25F92"/>
    <w:rsid w:val="00F41F81"/>
    <w:rsid w:val="00F478FF"/>
    <w:rsid w:val="00F47BBD"/>
    <w:rsid w:val="00F53F12"/>
    <w:rsid w:val="00F84500"/>
    <w:rsid w:val="00FA7213"/>
    <w:rsid w:val="00FC2F07"/>
    <w:rsid w:val="00FE1796"/>
    <w:rsid w:val="00FE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AA5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215F4"/>
    <w:pPr>
      <w:keepNext/>
      <w:jc w:val="center"/>
      <w:outlineLvl w:val="0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1C0AA5"/>
    <w:rPr>
      <w:i/>
      <w:iCs/>
    </w:rPr>
  </w:style>
  <w:style w:type="table" w:styleId="a4">
    <w:name w:val="Table Grid"/>
    <w:basedOn w:val="a1"/>
    <w:rsid w:val="00C01B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1215F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rsid w:val="001215F4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215F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1215F4"/>
    <w:rPr>
      <w:sz w:val="24"/>
      <w:szCs w:val="24"/>
    </w:rPr>
  </w:style>
  <w:style w:type="character" w:customStyle="1" w:styleId="10">
    <w:name w:val="Заголовок 1 Знак"/>
    <w:link w:val="1"/>
    <w:rsid w:val="001215F4"/>
    <w:rPr>
      <w:sz w:val="32"/>
    </w:rPr>
  </w:style>
  <w:style w:type="paragraph" w:styleId="a9">
    <w:name w:val="Balloon Text"/>
    <w:basedOn w:val="a"/>
    <w:semiHidden/>
    <w:rsid w:val="00925D14"/>
    <w:rPr>
      <w:rFonts w:ascii="Tahoma" w:hAnsi="Tahoma" w:cs="Tahoma"/>
      <w:sz w:val="16"/>
      <w:szCs w:val="16"/>
    </w:rPr>
  </w:style>
  <w:style w:type="paragraph" w:customStyle="1" w:styleId="Style8">
    <w:name w:val="Style8"/>
    <w:basedOn w:val="a"/>
    <w:rsid w:val="008E22E6"/>
    <w:pPr>
      <w:widowControl w:val="0"/>
      <w:autoSpaceDE w:val="0"/>
      <w:autoSpaceDN w:val="0"/>
      <w:adjustRightInd w:val="0"/>
      <w:spacing w:line="312" w:lineRule="exact"/>
      <w:ind w:firstLine="555"/>
      <w:jc w:val="both"/>
    </w:pPr>
  </w:style>
  <w:style w:type="character" w:customStyle="1" w:styleId="FontStyle22">
    <w:name w:val="Font Style22"/>
    <w:rsid w:val="008E22E6"/>
    <w:rPr>
      <w:rFonts w:ascii="Times New Roman" w:hAnsi="Times New Roman" w:cs="Times New Roman"/>
      <w:sz w:val="26"/>
      <w:szCs w:val="26"/>
    </w:rPr>
  </w:style>
  <w:style w:type="character" w:customStyle="1" w:styleId="FontStyle26">
    <w:name w:val="Font Style26"/>
    <w:rsid w:val="001F522E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27">
    <w:name w:val="Font Style27"/>
    <w:rsid w:val="001F522E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AA5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215F4"/>
    <w:pPr>
      <w:keepNext/>
      <w:jc w:val="center"/>
      <w:outlineLvl w:val="0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1C0AA5"/>
    <w:rPr>
      <w:i/>
      <w:iCs/>
    </w:rPr>
  </w:style>
  <w:style w:type="table" w:styleId="a4">
    <w:name w:val="Table Grid"/>
    <w:basedOn w:val="a1"/>
    <w:rsid w:val="00C01B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1215F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rsid w:val="001215F4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215F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1215F4"/>
    <w:rPr>
      <w:sz w:val="24"/>
      <w:szCs w:val="24"/>
    </w:rPr>
  </w:style>
  <w:style w:type="character" w:customStyle="1" w:styleId="10">
    <w:name w:val="Заголовок 1 Знак"/>
    <w:link w:val="1"/>
    <w:rsid w:val="001215F4"/>
    <w:rPr>
      <w:sz w:val="32"/>
    </w:rPr>
  </w:style>
  <w:style w:type="paragraph" w:styleId="a9">
    <w:name w:val="Balloon Text"/>
    <w:basedOn w:val="a"/>
    <w:semiHidden/>
    <w:rsid w:val="00925D14"/>
    <w:rPr>
      <w:rFonts w:ascii="Tahoma" w:hAnsi="Tahoma" w:cs="Tahoma"/>
      <w:sz w:val="16"/>
      <w:szCs w:val="16"/>
    </w:rPr>
  </w:style>
  <w:style w:type="paragraph" w:customStyle="1" w:styleId="Style8">
    <w:name w:val="Style8"/>
    <w:basedOn w:val="a"/>
    <w:rsid w:val="008E22E6"/>
    <w:pPr>
      <w:widowControl w:val="0"/>
      <w:autoSpaceDE w:val="0"/>
      <w:autoSpaceDN w:val="0"/>
      <w:adjustRightInd w:val="0"/>
      <w:spacing w:line="312" w:lineRule="exact"/>
      <w:ind w:firstLine="555"/>
      <w:jc w:val="both"/>
    </w:pPr>
  </w:style>
  <w:style w:type="character" w:customStyle="1" w:styleId="FontStyle22">
    <w:name w:val="Font Style22"/>
    <w:rsid w:val="008E22E6"/>
    <w:rPr>
      <w:rFonts w:ascii="Times New Roman" w:hAnsi="Times New Roman" w:cs="Times New Roman"/>
      <w:sz w:val="26"/>
      <w:szCs w:val="26"/>
    </w:rPr>
  </w:style>
  <w:style w:type="character" w:customStyle="1" w:styleId="FontStyle26">
    <w:name w:val="Font Style26"/>
    <w:rsid w:val="001F522E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27">
    <w:name w:val="Font Style27"/>
    <w:rsid w:val="001F522E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1059;&#1063;&#1045;&#1041;&#1053;&#1067;&#1049;%20&#1055;&#1051;&#1040;&#1053;%20&#1085;&#1086;&#1074;&#1099;&#1081;%20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УЧЕБНЫЙ ПЛАН новый 1</Template>
  <TotalTime>2</TotalTime>
  <Pages>4</Pages>
  <Words>3441</Words>
  <Characters>19619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АООШ</Company>
  <LinksUpToDate>false</LinksUpToDate>
  <CharactersWithSpaces>23014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Илгиз</cp:lastModifiedBy>
  <cp:revision>2</cp:revision>
  <cp:lastPrinted>2013-09-04T07:51:00Z</cp:lastPrinted>
  <dcterms:created xsi:type="dcterms:W3CDTF">2014-01-22T09:05:00Z</dcterms:created>
  <dcterms:modified xsi:type="dcterms:W3CDTF">2014-01-22T09:05:00Z</dcterms:modified>
</cp:coreProperties>
</file>